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5B30C" w14:textId="6F621AFD" w:rsidR="00BA00AB" w:rsidRDefault="002814C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John GREY</w:t>
      </w:r>
      <w:r>
        <w:rPr>
          <w:rFonts w:cs="Times New Roman"/>
          <w:szCs w:val="24"/>
        </w:rPr>
        <w:t xml:space="preserve">      (d.ca.1439)</w:t>
      </w:r>
    </w:p>
    <w:p w14:paraId="51FD7C49" w14:textId="77777777" w:rsidR="002814C3" w:rsidRDefault="002814C3" w:rsidP="009139A6">
      <w:pPr>
        <w:pStyle w:val="NoSpacing"/>
        <w:rPr>
          <w:rFonts w:cs="Times New Roman"/>
          <w:szCs w:val="24"/>
        </w:rPr>
      </w:pPr>
    </w:p>
    <w:p w14:paraId="0383F6A4" w14:textId="77777777" w:rsidR="002814C3" w:rsidRDefault="002814C3" w:rsidP="009139A6">
      <w:pPr>
        <w:pStyle w:val="NoSpacing"/>
        <w:rPr>
          <w:rFonts w:cs="Times New Roman"/>
          <w:szCs w:val="24"/>
        </w:rPr>
      </w:pPr>
    </w:p>
    <w:p w14:paraId="39103F40" w14:textId="49B8F00F" w:rsidR="002814C3" w:rsidRDefault="002814C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Oct.1439</w:t>
      </w:r>
      <w:r>
        <w:rPr>
          <w:rFonts w:cs="Times New Roman"/>
          <w:szCs w:val="24"/>
        </w:rPr>
        <w:tab/>
        <w:t>Writ of diem clausit extremum to the Escheator of Norfolk and Suffolk.</w:t>
      </w:r>
    </w:p>
    <w:p w14:paraId="2818F448" w14:textId="1A38AC56" w:rsidR="002814C3" w:rsidRDefault="002814C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1437-45 p.103)</w:t>
      </w:r>
    </w:p>
    <w:p w14:paraId="05CD797F" w14:textId="78E2463D" w:rsidR="002814C3" w:rsidRDefault="002814C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Oct.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Writ of diem clausit extremum to the Escheator of Essex and Hertfordshire.</w:t>
      </w:r>
    </w:p>
    <w:p w14:paraId="6E7878A6" w14:textId="2B72ABC9" w:rsidR="002814C3" w:rsidRDefault="002814C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(ibid.)</w:t>
      </w:r>
    </w:p>
    <w:p w14:paraId="30075C77" w14:textId="77777777" w:rsidR="002814C3" w:rsidRDefault="002814C3" w:rsidP="009139A6">
      <w:pPr>
        <w:pStyle w:val="NoSpacing"/>
        <w:rPr>
          <w:rFonts w:cs="Times New Roman"/>
          <w:szCs w:val="24"/>
        </w:rPr>
      </w:pPr>
    </w:p>
    <w:p w14:paraId="48673B4D" w14:textId="77777777" w:rsidR="002814C3" w:rsidRDefault="002814C3" w:rsidP="009139A6">
      <w:pPr>
        <w:pStyle w:val="NoSpacing"/>
        <w:rPr>
          <w:rFonts w:cs="Times New Roman"/>
          <w:szCs w:val="24"/>
        </w:rPr>
      </w:pPr>
    </w:p>
    <w:p w14:paraId="5D3437AC" w14:textId="3AEB647E" w:rsidR="002814C3" w:rsidRPr="002814C3" w:rsidRDefault="002814C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May 2023</w:t>
      </w:r>
    </w:p>
    <w:sectPr w:rsidR="002814C3" w:rsidRPr="002814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9A2F3" w14:textId="77777777" w:rsidR="002814C3" w:rsidRDefault="002814C3" w:rsidP="009139A6">
      <w:r>
        <w:separator/>
      </w:r>
    </w:p>
  </w:endnote>
  <w:endnote w:type="continuationSeparator" w:id="0">
    <w:p w14:paraId="63DCD508" w14:textId="77777777" w:rsidR="002814C3" w:rsidRDefault="002814C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BA60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F0FB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BA9C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29020" w14:textId="77777777" w:rsidR="002814C3" w:rsidRDefault="002814C3" w:rsidP="009139A6">
      <w:r>
        <w:separator/>
      </w:r>
    </w:p>
  </w:footnote>
  <w:footnote w:type="continuationSeparator" w:id="0">
    <w:p w14:paraId="64E1B37D" w14:textId="77777777" w:rsidR="002814C3" w:rsidRDefault="002814C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4F03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2A2F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D5B7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4C3"/>
    <w:rsid w:val="000666E0"/>
    <w:rsid w:val="002510B7"/>
    <w:rsid w:val="002814C3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BA60F"/>
  <w15:chartTrackingRefBased/>
  <w15:docId w15:val="{83338F79-DDC3-4AE1-9C32-191B6E65A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2023-05-09T12:10:00Z</dcterms:created>
  <dcterms:modified xsi:type="dcterms:W3CDTF">2023-05-09T12:15:00Z</dcterms:modified>
</cp:coreProperties>
</file>