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51CAEC" w14:textId="77777777" w:rsidR="00036106" w:rsidRDefault="00036106" w:rsidP="00036106">
      <w:pPr>
        <w:pStyle w:val="NoSpacing"/>
      </w:pPr>
      <w:r>
        <w:rPr>
          <w:u w:val="single"/>
        </w:rPr>
        <w:t>Sir John de GREY</w:t>
      </w:r>
      <w:r>
        <w:t xml:space="preserve">  </w:t>
      </w:r>
      <w:proofErr w:type="gramStart"/>
      <w:r>
        <w:t xml:space="preserve">   (</w:t>
      </w:r>
      <w:proofErr w:type="gramEnd"/>
      <w:r>
        <w:t>fl.1422)</w:t>
      </w:r>
    </w:p>
    <w:p w14:paraId="64E27DFF" w14:textId="77777777" w:rsidR="00036106" w:rsidRDefault="00036106" w:rsidP="00036106">
      <w:pPr>
        <w:pStyle w:val="NoSpacing"/>
      </w:pPr>
    </w:p>
    <w:p w14:paraId="60089DAA" w14:textId="77777777" w:rsidR="00036106" w:rsidRDefault="00036106" w:rsidP="00036106">
      <w:pPr>
        <w:pStyle w:val="NoSpacing"/>
      </w:pPr>
    </w:p>
    <w:p w14:paraId="45957087" w14:textId="77777777" w:rsidR="00036106" w:rsidRDefault="00036106" w:rsidP="00036106">
      <w:pPr>
        <w:pStyle w:val="NoSpacing"/>
      </w:pPr>
      <w:r>
        <w:t>12 Feb.1422</w:t>
      </w:r>
      <w:r>
        <w:tab/>
        <w:t xml:space="preserve">He was on a commission of </w:t>
      </w:r>
      <w:proofErr w:type="gramStart"/>
      <w:r>
        <w:t>the peace</w:t>
      </w:r>
      <w:proofErr w:type="gramEnd"/>
      <w:r>
        <w:t xml:space="preserve"> for Derbyshire.</w:t>
      </w:r>
    </w:p>
    <w:p w14:paraId="110AC8DB" w14:textId="77777777" w:rsidR="00036106" w:rsidRDefault="00036106" w:rsidP="00036106">
      <w:pPr>
        <w:pStyle w:val="NoSpacing"/>
      </w:pPr>
      <w:r>
        <w:tab/>
      </w:r>
      <w:r>
        <w:tab/>
        <w:t>(C.P.R. 1416-22 p.451)</w:t>
      </w:r>
    </w:p>
    <w:p w14:paraId="65C83CEB" w14:textId="77777777" w:rsidR="00036106" w:rsidRDefault="00036106" w:rsidP="00036106">
      <w:pPr>
        <w:pStyle w:val="NoSpacing"/>
      </w:pPr>
    </w:p>
    <w:p w14:paraId="4DD5E886" w14:textId="77777777" w:rsidR="00036106" w:rsidRDefault="00036106" w:rsidP="00036106">
      <w:pPr>
        <w:pStyle w:val="NoSpacing"/>
      </w:pPr>
    </w:p>
    <w:p w14:paraId="22463EC3" w14:textId="77777777" w:rsidR="00036106" w:rsidRDefault="00036106" w:rsidP="00036106">
      <w:pPr>
        <w:pStyle w:val="NoSpacing"/>
      </w:pPr>
      <w:r>
        <w:t>20 October 2024</w:t>
      </w:r>
    </w:p>
    <w:p w14:paraId="58193CF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4A1E57" w14:textId="77777777" w:rsidR="00036106" w:rsidRDefault="00036106" w:rsidP="009139A6">
      <w:r>
        <w:separator/>
      </w:r>
    </w:p>
  </w:endnote>
  <w:endnote w:type="continuationSeparator" w:id="0">
    <w:p w14:paraId="18DDB92B" w14:textId="77777777" w:rsidR="00036106" w:rsidRDefault="0003610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6079A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1E073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5F88D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B1061F" w14:textId="77777777" w:rsidR="00036106" w:rsidRDefault="00036106" w:rsidP="009139A6">
      <w:r>
        <w:separator/>
      </w:r>
    </w:p>
  </w:footnote>
  <w:footnote w:type="continuationSeparator" w:id="0">
    <w:p w14:paraId="1EDF371B" w14:textId="77777777" w:rsidR="00036106" w:rsidRDefault="0003610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67692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9C8E3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DD510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106"/>
    <w:rsid w:val="00036106"/>
    <w:rsid w:val="000666E0"/>
    <w:rsid w:val="002510B7"/>
    <w:rsid w:val="00270799"/>
    <w:rsid w:val="00426115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12063"/>
  <w15:chartTrackingRefBased/>
  <w15:docId w15:val="{7F48F4A1-981E-4D02-8B98-BB19FCBCA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2024-10-22T18:46:00Z</dcterms:created>
  <dcterms:modified xsi:type="dcterms:W3CDTF">2024-10-22T18:47:00Z</dcterms:modified>
</cp:coreProperties>
</file>