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478BC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Sir Edward GREY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1758832A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Viscount Lisle.</w:t>
      </w:r>
    </w:p>
    <w:p w14:paraId="39ACA4F2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2F40A4B8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5DFBE149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As the executor of the Will of the late Isabel </w:t>
      </w:r>
      <w:proofErr w:type="spellStart"/>
      <w:r>
        <w:rPr>
          <w:rFonts w:ascii="Times New Roman" w:eastAsia="Calibri" w:hAnsi="Times New Roman" w:cs="Times New Roman"/>
        </w:rPr>
        <w:t>Chadder</w:t>
      </w:r>
      <w:proofErr w:type="spellEnd"/>
      <w:r>
        <w:rPr>
          <w:rFonts w:ascii="Times New Roman" w:eastAsia="Calibri" w:hAnsi="Times New Roman" w:cs="Times New Roman"/>
        </w:rPr>
        <w:t xml:space="preserve">(q.v.), he </w:t>
      </w:r>
    </w:p>
    <w:p w14:paraId="22FEA170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made a plaint of debt against Roger </w:t>
      </w:r>
      <w:proofErr w:type="spellStart"/>
      <w:r>
        <w:rPr>
          <w:rFonts w:ascii="Times New Roman" w:eastAsia="Calibri" w:hAnsi="Times New Roman" w:cs="Times New Roman"/>
        </w:rPr>
        <w:t>Terell</w:t>
      </w:r>
      <w:proofErr w:type="spellEnd"/>
      <w:r>
        <w:rPr>
          <w:rFonts w:ascii="Times New Roman" w:eastAsia="Calibri" w:hAnsi="Times New Roman" w:cs="Times New Roman"/>
        </w:rPr>
        <w:t xml:space="preserve"> of Weston-under-Edge,</w:t>
      </w:r>
    </w:p>
    <w:p w14:paraId="1D83F917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Gloucestershire(q.v.).</w:t>
      </w:r>
    </w:p>
    <w:p w14:paraId="6AF7B20F" w14:textId="51105D7C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14:paraId="3E8F4434" w14:textId="77777777" w:rsidR="00747C0B" w:rsidRDefault="00747C0B" w:rsidP="00747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Parys of Bristol(q.v.) and William</w:t>
      </w:r>
    </w:p>
    <w:p w14:paraId="19386253" w14:textId="77777777" w:rsidR="00747C0B" w:rsidRDefault="00747C0B" w:rsidP="00747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Ludford</w:t>
      </w:r>
      <w:proofErr w:type="spellEnd"/>
      <w:r>
        <w:rPr>
          <w:rFonts w:ascii="Times New Roman" w:hAnsi="Times New Roman" w:cs="Times New Roman"/>
        </w:rPr>
        <w:t xml:space="preserve"> of Ansley, Warwickshire(q.v.).</w:t>
      </w:r>
    </w:p>
    <w:p w14:paraId="2320BF0E" w14:textId="77777777" w:rsidR="00747C0B" w:rsidRDefault="00747C0B" w:rsidP="00747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4E38B4" w14:textId="77777777" w:rsidR="00747C0B" w:rsidRDefault="00747C0B" w:rsidP="00747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Sepyshede</w:t>
      </w:r>
      <w:proofErr w:type="spellEnd"/>
      <w:r>
        <w:rPr>
          <w:rFonts w:ascii="Times New Roman" w:hAnsi="Times New Roman" w:cs="Times New Roman"/>
        </w:rPr>
        <w:t>, Abbot of Leicester(q.v.).</w:t>
      </w:r>
    </w:p>
    <w:p w14:paraId="65E22934" w14:textId="77777777" w:rsidR="00747C0B" w:rsidRDefault="00747C0B" w:rsidP="00747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7BDF3F60" w14:textId="77777777" w:rsidR="00747C0B" w:rsidRDefault="00747C0B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3B76C6F6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56BB9937" w14:textId="77777777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75F1C89D" w14:textId="3053AB99" w:rsidR="00CD371A" w:rsidRDefault="00CD371A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 June 2017</w:t>
      </w:r>
    </w:p>
    <w:p w14:paraId="14EAE227" w14:textId="19DE5E4E" w:rsidR="00747C0B" w:rsidRDefault="00747C0B" w:rsidP="00CD371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July 2018</w:t>
      </w:r>
      <w:bookmarkStart w:id="0" w:name="_GoBack"/>
      <w:bookmarkEnd w:id="0"/>
    </w:p>
    <w:p w14:paraId="57AA35FB" w14:textId="77777777" w:rsidR="006B2F86" w:rsidRPr="00E71FC3" w:rsidRDefault="00747C0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D96E" w14:textId="77777777" w:rsidR="00CD371A" w:rsidRDefault="00CD371A" w:rsidP="00E71FC3">
      <w:r>
        <w:separator/>
      </w:r>
    </w:p>
  </w:endnote>
  <w:endnote w:type="continuationSeparator" w:id="0">
    <w:p w14:paraId="51916BA5" w14:textId="77777777" w:rsidR="00CD371A" w:rsidRDefault="00CD37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566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5BD45" w14:textId="77777777" w:rsidR="00CD371A" w:rsidRDefault="00CD371A" w:rsidP="00E71FC3">
      <w:r>
        <w:separator/>
      </w:r>
    </w:p>
  </w:footnote>
  <w:footnote w:type="continuationSeparator" w:id="0">
    <w:p w14:paraId="63C96BEE" w14:textId="77777777" w:rsidR="00CD371A" w:rsidRDefault="00CD37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71A"/>
    <w:rsid w:val="001A7C09"/>
    <w:rsid w:val="00577BD5"/>
    <w:rsid w:val="00656CBA"/>
    <w:rsid w:val="006A1F77"/>
    <w:rsid w:val="00733BE7"/>
    <w:rsid w:val="00747C0B"/>
    <w:rsid w:val="00AB52E8"/>
    <w:rsid w:val="00B16D3F"/>
    <w:rsid w:val="00BB41AC"/>
    <w:rsid w:val="00CD37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29D9"/>
  <w15:chartTrackingRefBased/>
  <w15:docId w15:val="{1C44AB31-5F38-4EA1-B0EC-A875F62E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7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7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2017-06-04T19:24:00Z</dcterms:created>
  <dcterms:modified xsi:type="dcterms:W3CDTF">2018-07-03T07:14:00Z</dcterms:modified>
</cp:coreProperties>
</file>