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01E30" w14:textId="77777777" w:rsidR="00320A75" w:rsidRDefault="00320A75" w:rsidP="00320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Edward GREY</w:t>
      </w:r>
      <w:r>
        <w:rPr>
          <w:rFonts w:ascii="Times New Roman" w:hAnsi="Times New Roman" w:cs="Times New Roman"/>
        </w:rPr>
        <w:t xml:space="preserve">     (fl.1483)</w:t>
      </w:r>
    </w:p>
    <w:p w14:paraId="4C52D614" w14:textId="77777777" w:rsidR="00320A75" w:rsidRDefault="00320A75" w:rsidP="00320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Lord Lisle.</w:t>
      </w:r>
    </w:p>
    <w:p w14:paraId="20EB916A" w14:textId="77777777" w:rsidR="00320A75" w:rsidRDefault="00320A75" w:rsidP="00320A75">
      <w:pPr>
        <w:rPr>
          <w:rFonts w:ascii="Times New Roman" w:hAnsi="Times New Roman" w:cs="Times New Roman"/>
        </w:rPr>
      </w:pPr>
    </w:p>
    <w:p w14:paraId="08364250" w14:textId="77777777" w:rsidR="00320A75" w:rsidRDefault="00320A75" w:rsidP="00320A75">
      <w:pPr>
        <w:rPr>
          <w:rFonts w:ascii="Times New Roman" w:hAnsi="Times New Roman" w:cs="Times New Roman"/>
        </w:rPr>
      </w:pPr>
    </w:p>
    <w:p w14:paraId="249AB062" w14:textId="77777777" w:rsidR="00320A75" w:rsidRDefault="00320A75" w:rsidP="00320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As the administrator of Isabel </w:t>
      </w:r>
      <w:proofErr w:type="spellStart"/>
      <w:r>
        <w:rPr>
          <w:rFonts w:ascii="Times New Roman" w:hAnsi="Times New Roman" w:cs="Times New Roman"/>
        </w:rPr>
        <w:t>Chedder</w:t>
      </w:r>
      <w:proofErr w:type="spellEnd"/>
      <w:r>
        <w:rPr>
          <w:rFonts w:ascii="Times New Roman" w:hAnsi="Times New Roman" w:cs="Times New Roman"/>
        </w:rPr>
        <w:t>(q.v.), he made a plaint of debt against</w:t>
      </w:r>
    </w:p>
    <w:p w14:paraId="5D6D77B7" w14:textId="77777777" w:rsidR="00320A75" w:rsidRDefault="00320A75" w:rsidP="00320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Roger Tyrell of Wootton under Edge, Gloucestershire(q.v.).</w:t>
      </w:r>
    </w:p>
    <w:p w14:paraId="4B9698B2" w14:textId="77777777" w:rsidR="00320A75" w:rsidRDefault="00320A75" w:rsidP="00320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5FCF1DD" w14:textId="77777777" w:rsidR="00EF6CF5" w:rsidRDefault="00EF6CF5" w:rsidP="00EF6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Constance Cressy(q.v.) and William </w:t>
      </w:r>
      <w:proofErr w:type="spellStart"/>
      <w:r>
        <w:rPr>
          <w:rFonts w:ascii="Times New Roman" w:hAnsi="Times New Roman" w:cs="Times New Roman"/>
        </w:rPr>
        <w:t>Druer</w:t>
      </w:r>
      <w:proofErr w:type="spellEnd"/>
      <w:r>
        <w:rPr>
          <w:rFonts w:ascii="Times New Roman" w:hAnsi="Times New Roman" w:cs="Times New Roman"/>
        </w:rPr>
        <w:t>(q.v.) brought a plaint of debt</w:t>
      </w:r>
    </w:p>
    <w:p w14:paraId="43D76E32" w14:textId="77777777" w:rsidR="00EF6CF5" w:rsidRDefault="00EF6CF5" w:rsidP="00EF6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6B6CD01C" w14:textId="01966EEA" w:rsidR="00320A75" w:rsidRDefault="00EF6CF5" w:rsidP="00EF6C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0329BA43" w14:textId="77777777" w:rsidR="00EF6CF5" w:rsidRDefault="00EF6CF5" w:rsidP="00EF6CF5">
      <w:pPr>
        <w:rPr>
          <w:rFonts w:ascii="Times New Roman" w:hAnsi="Times New Roman" w:cs="Times New Roman"/>
        </w:rPr>
      </w:pPr>
      <w:bookmarkStart w:id="0" w:name="_GoBack"/>
      <w:bookmarkEnd w:id="0"/>
    </w:p>
    <w:p w14:paraId="4878AE25" w14:textId="77777777" w:rsidR="00320A75" w:rsidRDefault="00320A75" w:rsidP="00320A75">
      <w:pPr>
        <w:rPr>
          <w:rFonts w:ascii="Times New Roman" w:hAnsi="Times New Roman" w:cs="Times New Roman"/>
        </w:rPr>
      </w:pPr>
    </w:p>
    <w:p w14:paraId="58BD918A" w14:textId="77777777" w:rsidR="00320A75" w:rsidRDefault="00320A75" w:rsidP="00320A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July 2019</w:t>
      </w:r>
    </w:p>
    <w:p w14:paraId="68D09255" w14:textId="77777777" w:rsidR="006B2F86" w:rsidRPr="00E71FC3" w:rsidRDefault="00EF6CF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0D70B" w14:textId="77777777" w:rsidR="00320A75" w:rsidRDefault="00320A75" w:rsidP="00E71FC3">
      <w:r>
        <w:separator/>
      </w:r>
    </w:p>
  </w:endnote>
  <w:endnote w:type="continuationSeparator" w:id="0">
    <w:p w14:paraId="54230950" w14:textId="77777777" w:rsidR="00320A75" w:rsidRDefault="00320A7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E46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AAAE9" w14:textId="77777777" w:rsidR="00320A75" w:rsidRDefault="00320A75" w:rsidP="00E71FC3">
      <w:r>
        <w:separator/>
      </w:r>
    </w:p>
  </w:footnote>
  <w:footnote w:type="continuationSeparator" w:id="0">
    <w:p w14:paraId="7604D678" w14:textId="77777777" w:rsidR="00320A75" w:rsidRDefault="00320A7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75"/>
    <w:rsid w:val="001A7C09"/>
    <w:rsid w:val="00320A7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441E4"/>
  <w15:chartTrackingRefBased/>
  <w15:docId w15:val="{E504430A-8143-47F0-AD84-8486FC06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A7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2019-07-12T19:43:00Z</dcterms:created>
  <dcterms:modified xsi:type="dcterms:W3CDTF">2020-03-30T16:27:00Z</dcterms:modified>
</cp:coreProperties>
</file>