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8C42C" w14:textId="77777777" w:rsidR="00AD593A" w:rsidRDefault="00AD593A" w:rsidP="00AD593A">
      <w:pPr>
        <w:pStyle w:val="NoSpacing"/>
      </w:pPr>
      <w:r>
        <w:rPr>
          <w:u w:val="single"/>
        </w:rPr>
        <w:t>Sir Edmund GREY</w:t>
      </w:r>
      <w:r>
        <w:t xml:space="preserve">      (fl.1450)</w:t>
      </w:r>
    </w:p>
    <w:p w14:paraId="168AB184" w14:textId="77777777" w:rsidR="00AD593A" w:rsidRDefault="00AD593A" w:rsidP="00AD593A">
      <w:pPr>
        <w:pStyle w:val="NoSpacing"/>
      </w:pPr>
      <w:r>
        <w:t xml:space="preserve">Lord of </w:t>
      </w:r>
      <w:proofErr w:type="spellStart"/>
      <w:r>
        <w:t>Ruthyn</w:t>
      </w:r>
      <w:proofErr w:type="spellEnd"/>
      <w:r>
        <w:t>.</w:t>
      </w:r>
    </w:p>
    <w:p w14:paraId="61C8CD26" w14:textId="77777777" w:rsidR="004E6184" w:rsidRDefault="004E6184" w:rsidP="00AD593A">
      <w:pPr>
        <w:pStyle w:val="NoSpacing"/>
      </w:pPr>
    </w:p>
    <w:p w14:paraId="6F730D7C" w14:textId="77777777" w:rsidR="004E6184" w:rsidRDefault="004E6184" w:rsidP="00AD593A">
      <w:pPr>
        <w:pStyle w:val="NoSpacing"/>
      </w:pPr>
    </w:p>
    <w:p w14:paraId="2BD9305B" w14:textId="77777777" w:rsidR="004E6184" w:rsidRDefault="004E6184" w:rsidP="00AD593A">
      <w:pPr>
        <w:pStyle w:val="NoSpacing"/>
      </w:pPr>
      <w:r>
        <w:t xml:space="preserve">Son of Sir John Grey of </w:t>
      </w:r>
      <w:proofErr w:type="spellStart"/>
      <w:r>
        <w:t>Ruthyn</w:t>
      </w:r>
      <w:proofErr w:type="spellEnd"/>
      <w:r>
        <w:t>(q.v.).</w:t>
      </w:r>
    </w:p>
    <w:p w14:paraId="4620D286" w14:textId="77777777" w:rsidR="004E6184" w:rsidRDefault="004E6184" w:rsidP="004E6184">
      <w:pPr>
        <w:pStyle w:val="NoSpacing"/>
      </w:pPr>
      <w:r>
        <w:t>(</w:t>
      </w:r>
      <w:hyperlink r:id="rId6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25-348)</w:t>
      </w:r>
    </w:p>
    <w:p w14:paraId="743932BF" w14:textId="77777777" w:rsidR="004E6184" w:rsidRDefault="004E6184" w:rsidP="004E6184">
      <w:pPr>
        <w:pStyle w:val="NoSpacing"/>
      </w:pPr>
    </w:p>
    <w:p w14:paraId="515CC1F2" w14:textId="77777777" w:rsidR="004E6184" w:rsidRDefault="004E6184" w:rsidP="004E6184">
      <w:pPr>
        <w:pStyle w:val="NoSpacing"/>
      </w:pPr>
    </w:p>
    <w:p w14:paraId="6E8944CA" w14:textId="77777777" w:rsidR="004E6184" w:rsidRDefault="004E6184" w:rsidP="004E6184">
      <w:pPr>
        <w:pStyle w:val="NoSpacing"/>
      </w:pPr>
      <w:r>
        <w:t xml:space="preserve">    ca.</w:t>
      </w:r>
      <w:r>
        <w:tab/>
        <w:t>1415</w:t>
      </w:r>
      <w:r>
        <w:tab/>
        <w:t>He was born.  (ibid.)</w:t>
      </w:r>
    </w:p>
    <w:p w14:paraId="2320FE75" w14:textId="77777777" w:rsidR="00AD593A" w:rsidRDefault="00AD593A" w:rsidP="00AD593A">
      <w:pPr>
        <w:pStyle w:val="NoSpacing"/>
        <w:ind w:left="720"/>
      </w:pPr>
      <w:r>
        <w:t>1450</w:t>
      </w:r>
      <w:r>
        <w:tab/>
        <w:t xml:space="preserve">He made a plaint of debt against Sir John Curson of </w:t>
      </w:r>
      <w:proofErr w:type="spellStart"/>
      <w:r>
        <w:t>Belawe</w:t>
      </w:r>
      <w:proofErr w:type="spellEnd"/>
      <w:r>
        <w:t>(q.v.).</w:t>
      </w:r>
    </w:p>
    <w:p w14:paraId="43CE98C2" w14:textId="77777777" w:rsidR="00AD593A" w:rsidRDefault="00AD593A" w:rsidP="00AD593A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B60572B" w14:textId="77777777" w:rsidR="003C6EBD" w:rsidRDefault="003C6EBD" w:rsidP="003C6EBD">
      <w:pPr>
        <w:pStyle w:val="NoSpacing"/>
      </w:pPr>
      <w:r>
        <w:t xml:space="preserve">  4 Dec.1454</w:t>
      </w:r>
      <w:r>
        <w:tab/>
        <w:t xml:space="preserve">On a commission of the peace for Northamptonshire.   </w:t>
      </w:r>
    </w:p>
    <w:p w14:paraId="4428A25D" w14:textId="77777777" w:rsidR="003C6EBD" w:rsidRDefault="003C6EBD" w:rsidP="003C6EBD">
      <w:pPr>
        <w:pStyle w:val="NoSpacing"/>
      </w:pPr>
      <w:r>
        <w:tab/>
      </w:r>
      <w:r>
        <w:tab/>
        <w:t>(C.P.R. 1452-61 p.673)</w:t>
      </w:r>
    </w:p>
    <w:p w14:paraId="0A8E7266" w14:textId="77777777" w:rsidR="003C6EBD" w:rsidRDefault="003C6EBD" w:rsidP="003C6EBD">
      <w:pPr>
        <w:pStyle w:val="NoSpacing"/>
      </w:pPr>
      <w:r>
        <w:t xml:space="preserve">  1 Dec.1458</w:t>
      </w:r>
      <w:r>
        <w:tab/>
        <w:t>On a commission of the peace for Northamptonshire.   (ibid.)</w:t>
      </w:r>
    </w:p>
    <w:p w14:paraId="4246294B" w14:textId="77777777" w:rsidR="003C6EBD" w:rsidRDefault="003C6EBD" w:rsidP="003C6EBD">
      <w:pPr>
        <w:pStyle w:val="NoSpacing"/>
      </w:pPr>
      <w:r>
        <w:t xml:space="preserve">  1 Jul.</w:t>
      </w:r>
      <w:r>
        <w:tab/>
        <w:t>1459</w:t>
      </w:r>
      <w:r>
        <w:tab/>
        <w:t>On a commission of the peace for Northamptonshire.   (ibid.)</w:t>
      </w:r>
    </w:p>
    <w:p w14:paraId="643E5D14" w14:textId="447A8998" w:rsidR="003C6EBD" w:rsidRDefault="003C6EBD" w:rsidP="003C6EBD">
      <w:pPr>
        <w:pStyle w:val="NoSpacing"/>
      </w:pPr>
      <w:r>
        <w:t>10 Dec.</w:t>
      </w:r>
      <w:r>
        <w:tab/>
        <w:t>On a commission of the peace for Northamptonshire.   (ibid.)</w:t>
      </w:r>
    </w:p>
    <w:p w14:paraId="65B79ECC" w14:textId="68D8CD3C" w:rsidR="00DD108D" w:rsidRDefault="00DD108D" w:rsidP="00DD108D">
      <w:pPr>
        <w:pStyle w:val="NoSpacing"/>
      </w:pPr>
      <w:r>
        <w:t>21 Dec.</w:t>
      </w:r>
      <w:r>
        <w:tab/>
        <w:t>He was on commission</w:t>
      </w:r>
      <w:r w:rsidR="00982400">
        <w:t>s</w:t>
      </w:r>
      <w:r>
        <w:t xml:space="preserve"> of array for Bedfordshire</w:t>
      </w:r>
      <w:r w:rsidR="00982400">
        <w:t xml:space="preserve"> and Huntingdonshire.</w:t>
      </w:r>
    </w:p>
    <w:p w14:paraId="6B324F56" w14:textId="604672BA" w:rsidR="00982400" w:rsidRDefault="00DD108D" w:rsidP="003C6EBD">
      <w:pPr>
        <w:pStyle w:val="NoSpacing"/>
      </w:pPr>
      <w:r>
        <w:tab/>
      </w:r>
      <w:r>
        <w:tab/>
        <w:t>(ibid. p.559)</w:t>
      </w:r>
    </w:p>
    <w:p w14:paraId="02DFB3EF" w14:textId="0E6BB9AA" w:rsidR="003C6EBD" w:rsidRDefault="003C6EBD" w:rsidP="003C6EBD">
      <w:pPr>
        <w:pStyle w:val="NoSpacing"/>
      </w:pPr>
      <w:r>
        <w:t xml:space="preserve">  1 Sep.1460</w:t>
      </w:r>
      <w:r>
        <w:tab/>
        <w:t>On a commission of the peace for Northamptonshire.   (ibid.</w:t>
      </w:r>
      <w:r w:rsidR="00DD108D">
        <w:t>p.673</w:t>
      </w:r>
      <w:r>
        <w:t>)</w:t>
      </w:r>
      <w:r>
        <w:tab/>
      </w:r>
    </w:p>
    <w:p w14:paraId="45369896" w14:textId="77777777" w:rsidR="00FD32BD" w:rsidRDefault="00FD32BD" w:rsidP="00FD32BD">
      <w:pPr>
        <w:pStyle w:val="NoSpacing"/>
      </w:pPr>
      <w:r>
        <w:t>21 Mar.1461</w:t>
      </w:r>
      <w:r>
        <w:tab/>
        <w:t>He was granted protection for two years prior to his going overseas.</w:t>
      </w:r>
    </w:p>
    <w:p w14:paraId="720F04C3" w14:textId="3BCF639F" w:rsidR="00FD32BD" w:rsidRDefault="00FD32BD" w:rsidP="003C6EBD">
      <w:pPr>
        <w:pStyle w:val="NoSpacing"/>
      </w:pPr>
      <w:r>
        <w:tab/>
      </w:r>
      <w:r>
        <w:tab/>
        <w:t>(C.P.R. 1461-67 p.1)</w:t>
      </w:r>
    </w:p>
    <w:p w14:paraId="0B706309" w14:textId="77777777" w:rsidR="0010770F" w:rsidRDefault="0010770F" w:rsidP="003C6EBD">
      <w:pPr>
        <w:pStyle w:val="NoSpacing"/>
      </w:pPr>
    </w:p>
    <w:p w14:paraId="361829CB" w14:textId="5CEAA4F0" w:rsidR="004E6184" w:rsidRDefault="004E6184" w:rsidP="00AD593A">
      <w:pPr>
        <w:pStyle w:val="NoSpacing"/>
      </w:pPr>
    </w:p>
    <w:p w14:paraId="04259970" w14:textId="368BEF4F" w:rsidR="00DD108D" w:rsidRDefault="00DD108D" w:rsidP="00AD593A">
      <w:pPr>
        <w:pStyle w:val="NoSpacing"/>
      </w:pPr>
      <w:r>
        <w:t>24 January 2025</w:t>
      </w:r>
    </w:p>
    <w:p w14:paraId="4957A11A" w14:textId="4C6F3532" w:rsidR="00982400" w:rsidRPr="00C009D8" w:rsidRDefault="00982400" w:rsidP="00AD593A">
      <w:pPr>
        <w:pStyle w:val="NoSpacing"/>
      </w:pPr>
      <w:r>
        <w:t>29 October 2025</w:t>
      </w:r>
    </w:p>
    <w:sectPr w:rsidR="00982400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6D86" w14:textId="77777777" w:rsidR="00AD593A" w:rsidRDefault="00AD593A" w:rsidP="00920DE3">
      <w:pPr>
        <w:spacing w:after="0" w:line="240" w:lineRule="auto"/>
      </w:pPr>
      <w:r>
        <w:separator/>
      </w:r>
    </w:p>
  </w:endnote>
  <w:endnote w:type="continuationSeparator" w:id="0">
    <w:p w14:paraId="74ECC9F3" w14:textId="77777777" w:rsidR="00AD593A" w:rsidRDefault="00AD59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951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C93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48B2946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53B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D8B6" w14:textId="77777777" w:rsidR="00AD593A" w:rsidRDefault="00AD593A" w:rsidP="00920DE3">
      <w:pPr>
        <w:spacing w:after="0" w:line="240" w:lineRule="auto"/>
      </w:pPr>
      <w:r>
        <w:separator/>
      </w:r>
    </w:p>
  </w:footnote>
  <w:footnote w:type="continuationSeparator" w:id="0">
    <w:p w14:paraId="542A2DD2" w14:textId="77777777" w:rsidR="00AD593A" w:rsidRDefault="00AD59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4AE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984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EE0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93A"/>
    <w:rsid w:val="0010770F"/>
    <w:rsid w:val="00120749"/>
    <w:rsid w:val="003C6EBD"/>
    <w:rsid w:val="00471C20"/>
    <w:rsid w:val="004E6184"/>
    <w:rsid w:val="00624CAE"/>
    <w:rsid w:val="00920DE3"/>
    <w:rsid w:val="00982400"/>
    <w:rsid w:val="00AD593A"/>
    <w:rsid w:val="00C009D8"/>
    <w:rsid w:val="00CF53C8"/>
    <w:rsid w:val="00DB516E"/>
    <w:rsid w:val="00DD108D"/>
    <w:rsid w:val="00E47068"/>
    <w:rsid w:val="00FD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1503"/>
  <w15:docId w15:val="{D1FD0BBA-3FD6-42D1-80CD-C8A24CC0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5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9</TotalTime>
  <Pages>1</Pages>
  <Words>160</Words>
  <Characters>921</Characters>
  <Application>Microsoft Office Word</Application>
  <DocSecurity>0</DocSecurity>
  <Lines>34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7</cp:revision>
  <dcterms:created xsi:type="dcterms:W3CDTF">2015-09-22T20:04:00Z</dcterms:created>
  <dcterms:modified xsi:type="dcterms:W3CDTF">2025-10-29T12:54:00Z</dcterms:modified>
</cp:coreProperties>
</file>