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177AEC" w14:textId="77777777" w:rsidR="004816C7" w:rsidRDefault="004816C7" w:rsidP="004816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GREY</w:t>
      </w:r>
      <w:r>
        <w:rPr>
          <w:rFonts w:cs="Times New Roman"/>
          <w:szCs w:val="24"/>
        </w:rPr>
        <w:t xml:space="preserve">        (fl.1442)</w:t>
      </w:r>
    </w:p>
    <w:p w14:paraId="49D3829B" w14:textId="4342D565" w:rsidR="004816C7" w:rsidRDefault="004816C7" w:rsidP="004816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University College, Oxford</w:t>
      </w:r>
      <w:r w:rsidR="00163A60">
        <w:rPr>
          <w:rFonts w:cs="Times New Roman"/>
          <w:szCs w:val="24"/>
        </w:rPr>
        <w:t xml:space="preserve"> University.</w:t>
      </w:r>
    </w:p>
    <w:p w14:paraId="52464A1A" w14:textId="77777777" w:rsidR="004816C7" w:rsidRDefault="004816C7" w:rsidP="004816C7">
      <w:pPr>
        <w:pStyle w:val="NoSpacing"/>
        <w:rPr>
          <w:rFonts w:cs="Times New Roman"/>
          <w:szCs w:val="24"/>
        </w:rPr>
      </w:pPr>
    </w:p>
    <w:p w14:paraId="6D95A075" w14:textId="77777777" w:rsidR="004816C7" w:rsidRDefault="004816C7" w:rsidP="004816C7">
      <w:pPr>
        <w:pStyle w:val="NoSpacing"/>
        <w:rPr>
          <w:rFonts w:cs="Times New Roman"/>
          <w:szCs w:val="24"/>
        </w:rPr>
      </w:pPr>
    </w:p>
    <w:p w14:paraId="2039A09E" w14:textId="77777777" w:rsidR="004816C7" w:rsidRDefault="004816C7" w:rsidP="004816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Proctor.</w:t>
      </w:r>
    </w:p>
    <w:p w14:paraId="5DD38777" w14:textId="77777777" w:rsidR="004816C7" w:rsidRDefault="004816C7" w:rsidP="004816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("Oxford Honours 1220 – 1896" pub. The Clarendon Press 1894 p.105)</w:t>
      </w:r>
    </w:p>
    <w:p w14:paraId="1700D7AB" w14:textId="77777777" w:rsidR="004816C7" w:rsidRDefault="004816C7" w:rsidP="004816C7">
      <w:pPr>
        <w:pStyle w:val="NoSpacing"/>
        <w:rPr>
          <w:rFonts w:cs="Times New Roman"/>
          <w:szCs w:val="24"/>
        </w:rPr>
      </w:pPr>
    </w:p>
    <w:p w14:paraId="165E8321" w14:textId="77777777" w:rsidR="004816C7" w:rsidRDefault="004816C7" w:rsidP="004816C7">
      <w:pPr>
        <w:pStyle w:val="NoSpacing"/>
        <w:rPr>
          <w:rFonts w:cs="Times New Roman"/>
          <w:szCs w:val="24"/>
        </w:rPr>
      </w:pPr>
    </w:p>
    <w:p w14:paraId="42D951D2" w14:textId="77777777" w:rsidR="004816C7" w:rsidRDefault="004816C7" w:rsidP="004816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November 2024</w:t>
      </w:r>
    </w:p>
    <w:p w14:paraId="214747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218616" w14:textId="77777777" w:rsidR="004816C7" w:rsidRDefault="004816C7" w:rsidP="009139A6">
      <w:r>
        <w:separator/>
      </w:r>
    </w:p>
  </w:endnote>
  <w:endnote w:type="continuationSeparator" w:id="0">
    <w:p w14:paraId="685E08D5" w14:textId="77777777" w:rsidR="004816C7" w:rsidRDefault="004816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DF7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906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955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7F17B" w14:textId="77777777" w:rsidR="004816C7" w:rsidRDefault="004816C7" w:rsidP="009139A6">
      <w:r>
        <w:separator/>
      </w:r>
    </w:p>
  </w:footnote>
  <w:footnote w:type="continuationSeparator" w:id="0">
    <w:p w14:paraId="0A7EC707" w14:textId="77777777" w:rsidR="004816C7" w:rsidRDefault="004816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F0F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821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02A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6C7"/>
    <w:rsid w:val="000666E0"/>
    <w:rsid w:val="00163A60"/>
    <w:rsid w:val="002510B7"/>
    <w:rsid w:val="00270799"/>
    <w:rsid w:val="004816C7"/>
    <w:rsid w:val="005C130B"/>
    <w:rsid w:val="0072085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3187F"/>
  <w15:chartTrackingRefBased/>
  <w15:docId w15:val="{ED8DC81B-AD23-41FB-A38F-B869EC7C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2024-11-22T07:38:00Z</dcterms:created>
  <dcterms:modified xsi:type="dcterms:W3CDTF">2024-11-22T07:39:00Z</dcterms:modified>
</cp:coreProperties>
</file>