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A363E" w14:textId="77777777" w:rsidR="00824B9C" w:rsidRDefault="00824B9C" w:rsidP="00824B9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Robert GREY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2C3FC1C4" w14:textId="77777777" w:rsidR="00824B9C" w:rsidRDefault="00824B9C" w:rsidP="00824B9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24F93C7E" w14:textId="77777777" w:rsidR="00824B9C" w:rsidRDefault="00824B9C" w:rsidP="00824B9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89281C6" w14:textId="77777777" w:rsidR="00824B9C" w:rsidRDefault="00824B9C" w:rsidP="00824B9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7892DCB" w14:textId="77777777" w:rsidR="00824B9C" w:rsidRDefault="00824B9C" w:rsidP="00824B9C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64AEACAB" w14:textId="77777777" w:rsidR="00824B9C" w:rsidRPr="00065994" w:rsidRDefault="00824B9C" w:rsidP="00824B9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1C2319EE" w14:textId="77777777" w:rsidR="00824B9C" w:rsidRPr="00065994" w:rsidRDefault="00824B9C" w:rsidP="00824B9C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09A671F7" w14:textId="77777777" w:rsidR="00824B9C" w:rsidRDefault="00824B9C" w:rsidP="00824B9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516ED48A" w14:textId="77777777" w:rsidR="00824B9C" w:rsidRDefault="00824B9C" w:rsidP="00824B9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3DC9ABC" w14:textId="77777777" w:rsidR="00824B9C" w:rsidRDefault="00824B9C" w:rsidP="00824B9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128E7A6" w14:textId="77777777" w:rsidR="00824B9C" w:rsidRDefault="00824B9C" w:rsidP="00824B9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31 March 2023</w:t>
      </w:r>
    </w:p>
    <w:p w14:paraId="38F4E62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E84D2" w14:textId="77777777" w:rsidR="00824B9C" w:rsidRDefault="00824B9C" w:rsidP="009139A6">
      <w:r>
        <w:separator/>
      </w:r>
    </w:p>
  </w:endnote>
  <w:endnote w:type="continuationSeparator" w:id="0">
    <w:p w14:paraId="187514B2" w14:textId="77777777" w:rsidR="00824B9C" w:rsidRDefault="00824B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36BE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4154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6667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F4DFA" w14:textId="77777777" w:rsidR="00824B9C" w:rsidRDefault="00824B9C" w:rsidP="009139A6">
      <w:r>
        <w:separator/>
      </w:r>
    </w:p>
  </w:footnote>
  <w:footnote w:type="continuationSeparator" w:id="0">
    <w:p w14:paraId="49E89C81" w14:textId="77777777" w:rsidR="00824B9C" w:rsidRDefault="00824B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38F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7A8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A80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B9C"/>
    <w:rsid w:val="000666E0"/>
    <w:rsid w:val="002510B7"/>
    <w:rsid w:val="005C130B"/>
    <w:rsid w:val="00824B9C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F43A2"/>
  <w15:chartTrackingRefBased/>
  <w15:docId w15:val="{F07AF701-631A-4075-BD3A-A9DBB15A4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2023-07-02T20:59:00Z</dcterms:created>
  <dcterms:modified xsi:type="dcterms:W3CDTF">2023-07-02T20:59:00Z</dcterms:modified>
</cp:coreProperties>
</file>