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C8D21" w14:textId="77777777" w:rsidR="00457567" w:rsidRDefault="00457567" w:rsidP="004575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2CEF4B8" w14:textId="77777777" w:rsidR="00457567" w:rsidRDefault="00457567" w:rsidP="004575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8F067E" w14:textId="77777777" w:rsidR="00457567" w:rsidRDefault="00457567" w:rsidP="004575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F8ECD6" w14:textId="77777777" w:rsidR="00457567" w:rsidRDefault="00457567" w:rsidP="004575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35A29826" w14:textId="77777777" w:rsidR="00457567" w:rsidRDefault="00457567" w:rsidP="004575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39B3AB71" w14:textId="77777777" w:rsidR="00457567" w:rsidRDefault="00457567" w:rsidP="00457567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C4EC63" w14:textId="77777777" w:rsidR="00457567" w:rsidRDefault="00457567" w:rsidP="00457567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p.28)</w:t>
      </w:r>
    </w:p>
    <w:p w14:paraId="69AD5FBD" w14:textId="77777777" w:rsidR="00457567" w:rsidRDefault="00457567" w:rsidP="0045756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B3EC454" w14:textId="77777777" w:rsidR="00457567" w:rsidRDefault="00457567" w:rsidP="0045756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1FEAF37" w14:textId="77777777" w:rsidR="00457567" w:rsidRPr="007468BF" w:rsidRDefault="00457567" w:rsidP="004575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28C85B4D" w14:textId="5294D5FA" w:rsidR="00BA00AB" w:rsidRPr="0045756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575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2D175" w14:textId="77777777" w:rsidR="00457567" w:rsidRDefault="00457567" w:rsidP="009139A6">
      <w:r>
        <w:separator/>
      </w:r>
    </w:p>
  </w:endnote>
  <w:endnote w:type="continuationSeparator" w:id="0">
    <w:p w14:paraId="7237917D" w14:textId="77777777" w:rsidR="00457567" w:rsidRDefault="004575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ABA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D65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0D6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35764" w14:textId="77777777" w:rsidR="00457567" w:rsidRDefault="00457567" w:rsidP="009139A6">
      <w:r>
        <w:separator/>
      </w:r>
    </w:p>
  </w:footnote>
  <w:footnote w:type="continuationSeparator" w:id="0">
    <w:p w14:paraId="5131DE34" w14:textId="77777777" w:rsidR="00457567" w:rsidRDefault="004575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A38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6B3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A89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67"/>
    <w:rsid w:val="000666E0"/>
    <w:rsid w:val="002510B7"/>
    <w:rsid w:val="0045756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02040"/>
  <w15:chartTrackingRefBased/>
  <w15:docId w15:val="{E26826DE-3660-4889-A30E-1DE03234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2022-02-17T15:45:00Z</dcterms:created>
  <dcterms:modified xsi:type="dcterms:W3CDTF">2022-02-17T15:46:00Z</dcterms:modified>
</cp:coreProperties>
</file>