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508AD" w14:textId="77777777" w:rsidR="007A0832" w:rsidRDefault="007A0832" w:rsidP="007A0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BFA96B6" w14:textId="77777777" w:rsidR="007A0832" w:rsidRDefault="007A0832" w:rsidP="007A0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77490FE" w14:textId="77777777" w:rsidR="007A0832" w:rsidRDefault="007A0832" w:rsidP="007A0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EB480C" w14:textId="77777777" w:rsidR="007A0832" w:rsidRDefault="007A0832" w:rsidP="007A0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7E43A" w14:textId="77777777" w:rsidR="007A0832" w:rsidRDefault="007A0832" w:rsidP="007A0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apprenticed to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Bedykes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cutler(q.v.).</w:t>
      </w:r>
    </w:p>
    <w:p w14:paraId="393B662E" w14:textId="77777777" w:rsidR="007A0832" w:rsidRDefault="007A0832" w:rsidP="007A0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6CBB5C6" w14:textId="77777777" w:rsidR="007A0832" w:rsidRDefault="007A0832" w:rsidP="007A0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093636" w14:textId="77777777" w:rsidR="007A0832" w:rsidRDefault="007A0832" w:rsidP="007A0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181D2" w14:textId="77777777" w:rsidR="007A0832" w:rsidRDefault="007A0832" w:rsidP="007A0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2022</w:t>
      </w:r>
    </w:p>
    <w:p w14:paraId="055D204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CA003" w14:textId="77777777" w:rsidR="007A0832" w:rsidRDefault="007A0832" w:rsidP="009139A6">
      <w:r>
        <w:separator/>
      </w:r>
    </w:p>
  </w:endnote>
  <w:endnote w:type="continuationSeparator" w:id="0">
    <w:p w14:paraId="08A4081A" w14:textId="77777777" w:rsidR="007A0832" w:rsidRDefault="007A08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196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DB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18E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BFC23" w14:textId="77777777" w:rsidR="007A0832" w:rsidRDefault="007A0832" w:rsidP="009139A6">
      <w:r>
        <w:separator/>
      </w:r>
    </w:p>
  </w:footnote>
  <w:footnote w:type="continuationSeparator" w:id="0">
    <w:p w14:paraId="07C385F2" w14:textId="77777777" w:rsidR="007A0832" w:rsidRDefault="007A08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D41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4A5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957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32"/>
    <w:rsid w:val="000666E0"/>
    <w:rsid w:val="002510B7"/>
    <w:rsid w:val="005C130B"/>
    <w:rsid w:val="007A083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BCF7A"/>
  <w15:chartTrackingRefBased/>
  <w15:docId w15:val="{4D544BE1-371B-4F10-939C-BC92D36C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2022-05-14T13:37:00Z</dcterms:created>
  <dcterms:modified xsi:type="dcterms:W3CDTF">2022-05-14T13:37:00Z</dcterms:modified>
</cp:coreProperties>
</file>