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EA69D" w14:textId="6DAC633B" w:rsidR="00F61E3C" w:rsidRDefault="00F61E3C" w:rsidP="00F61E3C">
      <w:pPr>
        <w:pStyle w:val="NoSpacing"/>
      </w:pPr>
      <w:r>
        <w:rPr>
          <w:u w:val="single"/>
        </w:rPr>
        <w:t>Richard GREY</w:t>
      </w:r>
      <w:r>
        <w:t xml:space="preserve">       </w:t>
      </w:r>
      <w:r>
        <w:t>(fl.1</w:t>
      </w:r>
      <w:r>
        <w:t>466-75</w:t>
      </w:r>
      <w:r>
        <w:t>)</w:t>
      </w:r>
    </w:p>
    <w:p w14:paraId="302A8C8F" w14:textId="77777777" w:rsidR="00F61E3C" w:rsidRDefault="00F61E3C" w:rsidP="00F61E3C">
      <w:pPr>
        <w:pStyle w:val="NoSpacing"/>
      </w:pPr>
      <w:r>
        <w:t xml:space="preserve">Rector of </w:t>
      </w:r>
      <w:proofErr w:type="spellStart"/>
      <w:r>
        <w:t>St.Michael’s</w:t>
      </w:r>
      <w:proofErr w:type="spellEnd"/>
      <w:r>
        <w:t xml:space="preserve"> Church, Barton le Street, North Riding of Yorkshire.</w:t>
      </w:r>
    </w:p>
    <w:p w14:paraId="6B5F1447" w14:textId="77777777" w:rsidR="00F61E3C" w:rsidRDefault="00F61E3C" w:rsidP="00F61E3C">
      <w:pPr>
        <w:pStyle w:val="NoSpacing"/>
      </w:pPr>
    </w:p>
    <w:p w14:paraId="3999C8D3" w14:textId="77777777" w:rsidR="00F61E3C" w:rsidRDefault="00F61E3C" w:rsidP="00F61E3C">
      <w:pPr>
        <w:pStyle w:val="NoSpacing"/>
      </w:pPr>
    </w:p>
    <w:p w14:paraId="5BBA292F" w14:textId="7F51AD61" w:rsidR="00F61E3C" w:rsidRDefault="00F61E3C" w:rsidP="00F61E3C">
      <w:pPr>
        <w:pStyle w:val="NoSpacing"/>
      </w:pPr>
      <w:r>
        <w:tab/>
        <w:t>1</w:t>
      </w:r>
      <w:r>
        <w:t>466</w:t>
      </w:r>
      <w:bookmarkStart w:id="0" w:name="_GoBack"/>
      <w:bookmarkEnd w:id="0"/>
      <w:r>
        <w:tab/>
        <w:t>He became Rector.</w:t>
      </w:r>
    </w:p>
    <w:p w14:paraId="0FCAC472" w14:textId="77777777" w:rsidR="00F61E3C" w:rsidRDefault="00F61E3C" w:rsidP="00F61E3C">
      <w:pPr>
        <w:pStyle w:val="NoSpacing"/>
      </w:pPr>
      <w:r>
        <w:tab/>
      </w:r>
      <w:r>
        <w:tab/>
        <w:t>(from information in the church).</w:t>
      </w:r>
    </w:p>
    <w:p w14:paraId="70DF111E" w14:textId="77777777" w:rsidR="00F61E3C" w:rsidRDefault="00F61E3C" w:rsidP="00F61E3C">
      <w:pPr>
        <w:pStyle w:val="NoSpacing"/>
      </w:pPr>
    </w:p>
    <w:p w14:paraId="38A0A595" w14:textId="77777777" w:rsidR="00F61E3C" w:rsidRDefault="00F61E3C" w:rsidP="00F61E3C">
      <w:pPr>
        <w:pStyle w:val="NoSpacing"/>
      </w:pPr>
    </w:p>
    <w:p w14:paraId="05FD1E5F" w14:textId="77777777" w:rsidR="00F61E3C" w:rsidRPr="00E679BB" w:rsidRDefault="00F61E3C" w:rsidP="00F61E3C">
      <w:pPr>
        <w:pStyle w:val="NoSpacing"/>
      </w:pPr>
      <w:r>
        <w:t>4 October 2019</w:t>
      </w:r>
    </w:p>
    <w:p w14:paraId="0D335520" w14:textId="06E871B3" w:rsidR="006B2F86" w:rsidRPr="00F61E3C" w:rsidRDefault="00F61E3C" w:rsidP="00E71FC3">
      <w:pPr>
        <w:pStyle w:val="NoSpacing"/>
      </w:pPr>
    </w:p>
    <w:sectPr w:rsidR="006B2F86" w:rsidRPr="00F61E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E110C" w14:textId="77777777" w:rsidR="00F61E3C" w:rsidRDefault="00F61E3C" w:rsidP="00E71FC3">
      <w:pPr>
        <w:spacing w:after="0" w:line="240" w:lineRule="auto"/>
      </w:pPr>
      <w:r>
        <w:separator/>
      </w:r>
    </w:p>
  </w:endnote>
  <w:endnote w:type="continuationSeparator" w:id="0">
    <w:p w14:paraId="65BA0135" w14:textId="77777777" w:rsidR="00F61E3C" w:rsidRDefault="00F61E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C7D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55B76" w14:textId="77777777" w:rsidR="00F61E3C" w:rsidRDefault="00F61E3C" w:rsidP="00E71FC3">
      <w:pPr>
        <w:spacing w:after="0" w:line="240" w:lineRule="auto"/>
      </w:pPr>
      <w:r>
        <w:separator/>
      </w:r>
    </w:p>
  </w:footnote>
  <w:footnote w:type="continuationSeparator" w:id="0">
    <w:p w14:paraId="0E288E12" w14:textId="77777777" w:rsidR="00F61E3C" w:rsidRDefault="00F61E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3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84CFA"/>
  <w15:chartTrackingRefBased/>
  <w15:docId w15:val="{F8EC5A6C-DE4F-4F38-960F-5932AF04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2019-10-04T18:57:00Z</dcterms:created>
  <dcterms:modified xsi:type="dcterms:W3CDTF">2019-10-04T18:59:00Z</dcterms:modified>
</cp:coreProperties>
</file>