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19765" w14:textId="77777777" w:rsidR="00554982" w:rsidRDefault="00554982" w:rsidP="00554982">
      <w:pPr>
        <w:rPr>
          <w:color w:val="000000"/>
        </w:rPr>
      </w:pPr>
      <w:r>
        <w:rPr>
          <w:color w:val="000000"/>
          <w:u w:val="single"/>
        </w:rPr>
        <w:t>Richard GREY</w:t>
      </w: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fl.1415-16)</w:t>
      </w:r>
    </w:p>
    <w:p w14:paraId="04B9E34C" w14:textId="77777777" w:rsidR="00554982" w:rsidRDefault="00554982" w:rsidP="00554982">
      <w:pPr>
        <w:rPr>
          <w:color w:val="000000"/>
        </w:rPr>
      </w:pPr>
      <w:r>
        <w:rPr>
          <w:color w:val="000000"/>
        </w:rPr>
        <w:t>Lord Grey.</w:t>
      </w:r>
    </w:p>
    <w:p w14:paraId="6A5199C6" w14:textId="77777777" w:rsidR="00554982" w:rsidRDefault="00554982" w:rsidP="00554982">
      <w:pPr>
        <w:rPr>
          <w:color w:val="000000"/>
        </w:rPr>
      </w:pPr>
    </w:p>
    <w:p w14:paraId="57851F7D" w14:textId="77777777" w:rsidR="00554982" w:rsidRDefault="00554982" w:rsidP="00554982">
      <w:pPr>
        <w:rPr>
          <w:color w:val="000000"/>
        </w:rPr>
      </w:pPr>
    </w:p>
    <w:p w14:paraId="2915E118" w14:textId="77777777" w:rsidR="00554982" w:rsidRDefault="00554982" w:rsidP="00554982">
      <w:pPr>
        <w:rPr>
          <w:color w:val="000000"/>
        </w:rPr>
      </w:pPr>
      <w:r>
        <w:rPr>
          <w:color w:val="000000"/>
        </w:rPr>
        <w:t xml:space="preserve">       1415-16</w:t>
      </w:r>
      <w:r>
        <w:rPr>
          <w:color w:val="000000"/>
        </w:rPr>
        <w:tab/>
        <w:t xml:space="preserve">He served in the garrison at </w:t>
      </w:r>
      <w:proofErr w:type="spellStart"/>
      <w:r>
        <w:rPr>
          <w:color w:val="000000"/>
        </w:rPr>
        <w:t>Harfleur</w:t>
      </w:r>
      <w:proofErr w:type="spellEnd"/>
      <w:r>
        <w:rPr>
          <w:color w:val="000000"/>
        </w:rPr>
        <w:t>.</w:t>
      </w:r>
    </w:p>
    <w:p w14:paraId="476911A9" w14:textId="77777777" w:rsidR="00554982" w:rsidRPr="00E34A21" w:rsidRDefault="00554982" w:rsidP="00554982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E101/47/39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24D76639" w14:textId="77777777" w:rsidR="00554982" w:rsidRDefault="00554982" w:rsidP="00554982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76796CC6" w14:textId="77777777" w:rsidR="00554982" w:rsidRDefault="00554982" w:rsidP="00554982">
      <w:pPr>
        <w:rPr>
          <w:color w:val="000000"/>
        </w:rPr>
      </w:pPr>
    </w:p>
    <w:p w14:paraId="2B4EE07E" w14:textId="77777777" w:rsidR="00554982" w:rsidRDefault="00554982" w:rsidP="00554982">
      <w:pPr>
        <w:rPr>
          <w:color w:val="000000"/>
        </w:rPr>
      </w:pPr>
    </w:p>
    <w:p w14:paraId="0C06FF4B" w14:textId="77777777" w:rsidR="00554982" w:rsidRDefault="00554982" w:rsidP="00554982">
      <w:pPr>
        <w:rPr>
          <w:color w:val="000000"/>
        </w:rPr>
      </w:pPr>
      <w:r>
        <w:rPr>
          <w:color w:val="000000"/>
        </w:rPr>
        <w:t>27 August 2020</w:t>
      </w:r>
    </w:p>
    <w:p w14:paraId="0438E0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358B7" w14:textId="77777777" w:rsidR="00554982" w:rsidRDefault="00554982" w:rsidP="009139A6">
      <w:r>
        <w:separator/>
      </w:r>
    </w:p>
  </w:endnote>
  <w:endnote w:type="continuationSeparator" w:id="0">
    <w:p w14:paraId="6FF19A29" w14:textId="77777777" w:rsidR="00554982" w:rsidRDefault="005549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16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12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155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524D1" w14:textId="77777777" w:rsidR="00554982" w:rsidRDefault="00554982" w:rsidP="009139A6">
      <w:r>
        <w:separator/>
      </w:r>
    </w:p>
  </w:footnote>
  <w:footnote w:type="continuationSeparator" w:id="0">
    <w:p w14:paraId="093EA7FF" w14:textId="77777777" w:rsidR="00554982" w:rsidRDefault="005549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FAC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C7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1AB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82"/>
    <w:rsid w:val="000666E0"/>
    <w:rsid w:val="002510B7"/>
    <w:rsid w:val="0055498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A3EAB"/>
  <w15:chartTrackingRefBased/>
  <w15:docId w15:val="{00453B58-572F-4C4D-9C7D-6A045E42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98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2022-09-01T20:43:00Z</dcterms:created>
  <dcterms:modified xsi:type="dcterms:W3CDTF">2022-09-01T20:44:00Z</dcterms:modified>
</cp:coreProperties>
</file>