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4D4E9" w14:textId="619FFD01" w:rsidR="00E413C1" w:rsidRDefault="00E413C1" w:rsidP="00E413C1">
      <w:pPr>
        <w:pStyle w:val="NoSpacing"/>
      </w:pPr>
      <w:r w:rsidRPr="00AA72AE">
        <w:rPr>
          <w:noProof/>
          <w:u w:val="single"/>
        </w:rPr>
        <w:t>Richard</w:t>
      </w:r>
      <w:r>
        <w:rPr>
          <w:u w:val="single"/>
        </w:rPr>
        <w:t xml:space="preserve"> </w:t>
      </w:r>
      <w:r w:rsidRPr="00AA72AE">
        <w:rPr>
          <w:noProof/>
          <w:u w:val="single"/>
        </w:rPr>
        <w:t>GREY</w:t>
      </w:r>
      <w:r>
        <w:t xml:space="preserve">      (</w:t>
      </w:r>
      <w:r w:rsidR="00C116BE">
        <w:t>d.ca.1418)</w:t>
      </w:r>
    </w:p>
    <w:p w14:paraId="5288C75C" w14:textId="7D33A31E" w:rsidR="00E413C1" w:rsidRDefault="00C116BE" w:rsidP="00E413C1">
      <w:pPr>
        <w:pStyle w:val="NoSpacing"/>
      </w:pPr>
      <w:r>
        <w:t xml:space="preserve">Lord Grey </w:t>
      </w:r>
      <w:r w:rsidR="00E413C1">
        <w:t>of Codnor.</w:t>
      </w:r>
    </w:p>
    <w:p w14:paraId="6454F0A8" w14:textId="77777777" w:rsidR="00E413C1" w:rsidRDefault="00E413C1" w:rsidP="00E413C1">
      <w:pPr>
        <w:pStyle w:val="NoSpacing"/>
      </w:pPr>
    </w:p>
    <w:p w14:paraId="29A14DE0" w14:textId="77777777" w:rsidR="00E413C1" w:rsidRDefault="00E413C1" w:rsidP="00E413C1">
      <w:pPr>
        <w:pStyle w:val="NoSpacing"/>
      </w:pPr>
    </w:p>
    <w:p w14:paraId="2C3552FB" w14:textId="77777777" w:rsidR="00504C06" w:rsidRDefault="00504C06" w:rsidP="00E413C1">
      <w:pPr>
        <w:pStyle w:val="NoSpacing"/>
      </w:pPr>
      <w:r>
        <w:t>10 Feb.1404</w:t>
      </w:r>
      <w:r>
        <w:tab/>
        <w:t>On a commission of the peace for Kent.  (C.P.R. 1401-5 p.517)</w:t>
      </w:r>
    </w:p>
    <w:p w14:paraId="14BD4166" w14:textId="32D7A484" w:rsidR="00E413C1" w:rsidRDefault="00E413C1" w:rsidP="00E413C1">
      <w:pPr>
        <w:pStyle w:val="NoSpacing"/>
      </w:pPr>
      <w:r>
        <w:t>20 Jan.</w:t>
      </w:r>
      <w:r>
        <w:tab/>
        <w:t>1406</w:t>
      </w:r>
      <w:r>
        <w:tab/>
        <w:t>On a commission of the peace for Derbyshire.  (C.P.R. 1405-8 p.490)</w:t>
      </w:r>
    </w:p>
    <w:p w14:paraId="15CF2430" w14:textId="7C1870C5" w:rsidR="001770A2" w:rsidRDefault="001770A2" w:rsidP="00E413C1">
      <w:pPr>
        <w:pStyle w:val="NoSpacing"/>
      </w:pPr>
      <w:r>
        <w:t>27 Jan.1406</w:t>
      </w:r>
      <w:r>
        <w:tab/>
        <w:t>On a commission of the peace for Leicestershire.  (ibid.p.493)</w:t>
      </w:r>
    </w:p>
    <w:p w14:paraId="3B82B435" w14:textId="1E2E2121" w:rsidR="008601D4" w:rsidRDefault="008601D4" w:rsidP="008601D4">
      <w:pPr>
        <w:pStyle w:val="NoSpacing"/>
      </w:pPr>
      <w:r>
        <w:t>3 Mar.</w:t>
      </w:r>
      <w:r>
        <w:tab/>
        <w:t>1406</w:t>
      </w:r>
      <w:r>
        <w:tab/>
        <w:t>On a commission of the peace for Essex.  (C.P.R. 1405-8 p.491)</w:t>
      </w:r>
    </w:p>
    <w:p w14:paraId="6AB9BF89" w14:textId="7487F6B9" w:rsidR="001770A2" w:rsidRDefault="001770A2" w:rsidP="008601D4">
      <w:pPr>
        <w:pStyle w:val="NoSpacing"/>
      </w:pPr>
      <w:r>
        <w:t xml:space="preserve">  8 Mar.1406</w:t>
      </w:r>
      <w:r>
        <w:tab/>
        <w:t>On a commission of the peace for Leicestershire. (ibid.p.493)</w:t>
      </w:r>
    </w:p>
    <w:p w14:paraId="20481A0A" w14:textId="2D8F0DCD" w:rsidR="00E413C1" w:rsidRDefault="008601D4" w:rsidP="001770A2">
      <w:pPr>
        <w:pStyle w:val="NoSpacing"/>
        <w:ind w:left="1440" w:hanging="1440"/>
      </w:pPr>
      <w:r>
        <w:t>13 Feb.1407</w:t>
      </w:r>
      <w:r>
        <w:tab/>
        <w:t xml:space="preserve">On </w:t>
      </w:r>
      <w:r w:rsidR="00E413C1">
        <w:t>commission</w:t>
      </w:r>
      <w:r>
        <w:t>s of the peace for Derbyshire</w:t>
      </w:r>
      <w:r w:rsidR="001770A2">
        <w:t xml:space="preserve">, </w:t>
      </w:r>
      <w:r>
        <w:t>Esse</w:t>
      </w:r>
      <w:r w:rsidR="001770A2">
        <w:t xml:space="preserve">x and Leicestershire. </w:t>
      </w:r>
      <w:r w:rsidR="00E413C1">
        <w:t>(ibid.</w:t>
      </w:r>
      <w:r>
        <w:t>pp.490, 491</w:t>
      </w:r>
      <w:r w:rsidR="001770A2">
        <w:t xml:space="preserve"> and 493)</w:t>
      </w:r>
    </w:p>
    <w:p w14:paraId="091BC1BC" w14:textId="024FFE1B" w:rsidR="00E413C1" w:rsidRDefault="00E413C1" w:rsidP="00E413C1">
      <w:pPr>
        <w:pStyle w:val="NoSpacing"/>
      </w:pPr>
      <w:r>
        <w:t xml:space="preserve">  7 Feb.1408</w:t>
      </w:r>
      <w:r>
        <w:tab/>
        <w:t xml:space="preserve">On a commission of the peace for Derbyshire.  </w:t>
      </w:r>
      <w:r w:rsidR="008601D4">
        <w:t>(ibid.p.490)</w:t>
      </w:r>
    </w:p>
    <w:p w14:paraId="51D40B94" w14:textId="3937FD7E" w:rsidR="001770A2" w:rsidRDefault="001770A2" w:rsidP="00E413C1">
      <w:pPr>
        <w:pStyle w:val="NoSpacing"/>
      </w:pPr>
      <w:r>
        <w:t>14 May1408</w:t>
      </w:r>
      <w:r>
        <w:tab/>
        <w:t>On a commission of the peace for Leicestershire. (ibid.p.493)</w:t>
      </w:r>
    </w:p>
    <w:p w14:paraId="641A62B9" w14:textId="5086E8A8" w:rsidR="00C116BE" w:rsidRDefault="00C116BE" w:rsidP="00E413C1">
      <w:pPr>
        <w:pStyle w:val="NoSpacing"/>
      </w:pPr>
      <w:r>
        <w:t>19 Aug.1418</w:t>
      </w:r>
      <w:r>
        <w:tab/>
        <w:t xml:space="preserve">The Escheators of Nottinghamshire &amp; Derbyshire, Leicestershire, </w:t>
      </w:r>
    </w:p>
    <w:p w14:paraId="0B582D2F" w14:textId="734BA9EB" w:rsidR="00C116BE" w:rsidRDefault="00C116BE" w:rsidP="00E413C1">
      <w:pPr>
        <w:pStyle w:val="NoSpacing"/>
      </w:pPr>
      <w:r>
        <w:tab/>
      </w:r>
      <w:r>
        <w:tab/>
        <w:t>Essex, Kent, Oxfordshire, Hampshire, Northamptonshire, Rutland and</w:t>
      </w:r>
    </w:p>
    <w:p w14:paraId="1993AC78" w14:textId="23BADB06" w:rsidR="00C116BE" w:rsidRDefault="00C116BE" w:rsidP="00E413C1">
      <w:pPr>
        <w:pStyle w:val="NoSpacing"/>
      </w:pPr>
      <w:r>
        <w:tab/>
      </w:r>
      <w:r>
        <w:tab/>
        <w:t>Staffordshire were ordered to take his lands into the Kings hands, as he</w:t>
      </w:r>
    </w:p>
    <w:p w14:paraId="5E0E5A37" w14:textId="266E9AFA" w:rsidR="00C116BE" w:rsidRDefault="00C116BE" w:rsidP="00E413C1">
      <w:pPr>
        <w:pStyle w:val="NoSpacing"/>
      </w:pPr>
      <w:r>
        <w:tab/>
      </w:r>
      <w:r>
        <w:tab/>
        <w:t>had recently died, and to inquire into his lands and heir.</w:t>
      </w:r>
    </w:p>
    <w:p w14:paraId="2A9A6FD3" w14:textId="34EE3A6E" w:rsidR="00C116BE" w:rsidRDefault="00C116BE" w:rsidP="00E413C1">
      <w:pPr>
        <w:pStyle w:val="NoSpacing"/>
      </w:pPr>
      <w:r>
        <w:tab/>
      </w:r>
      <w:r>
        <w:tab/>
        <w:t>(C.F.R. 1413-22 p.239)</w:t>
      </w:r>
    </w:p>
    <w:p w14:paraId="76D43642" w14:textId="14968E00" w:rsidR="00504C06" w:rsidRDefault="00504C06" w:rsidP="00E413C1">
      <w:pPr>
        <w:pStyle w:val="NoSpacing"/>
      </w:pPr>
    </w:p>
    <w:p w14:paraId="13F223A7" w14:textId="77777777" w:rsidR="00C116BE" w:rsidRDefault="00C116BE" w:rsidP="00E413C1">
      <w:pPr>
        <w:pStyle w:val="NoSpacing"/>
      </w:pPr>
    </w:p>
    <w:p w14:paraId="010F04CC" w14:textId="12402DCC" w:rsidR="001770A2" w:rsidRDefault="001770A2" w:rsidP="00E413C1">
      <w:pPr>
        <w:pStyle w:val="NoSpacing"/>
      </w:pPr>
      <w:r>
        <w:t>17 June 2020</w:t>
      </w:r>
    </w:p>
    <w:p w14:paraId="1A88736D" w14:textId="295A43BF" w:rsidR="00C116BE" w:rsidRDefault="00C116BE" w:rsidP="00E413C1">
      <w:pPr>
        <w:pStyle w:val="NoSpacing"/>
      </w:pPr>
      <w:r>
        <w:t>10 June 2025</w:t>
      </w:r>
    </w:p>
    <w:p w14:paraId="463282DA" w14:textId="04B10D0C" w:rsidR="00E47068" w:rsidRDefault="00E47068" w:rsidP="00C009D8">
      <w:pPr>
        <w:pStyle w:val="NoSpacing"/>
      </w:pPr>
    </w:p>
    <w:p w14:paraId="174E42A7" w14:textId="305FCA79" w:rsidR="000342E3" w:rsidRDefault="000342E3" w:rsidP="00C009D8">
      <w:pPr>
        <w:pStyle w:val="NoSpacing"/>
      </w:pPr>
    </w:p>
    <w:p w14:paraId="778A9257" w14:textId="77777777" w:rsidR="000342E3" w:rsidRDefault="000342E3" w:rsidP="000342E3">
      <w:pPr>
        <w:pStyle w:val="NoSpacing"/>
      </w:pPr>
    </w:p>
    <w:sectPr w:rsidR="000342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49BC0" w14:textId="77777777" w:rsidR="00E413C1" w:rsidRDefault="00E413C1" w:rsidP="00920DE3">
      <w:pPr>
        <w:spacing w:after="0" w:line="240" w:lineRule="auto"/>
      </w:pPr>
      <w:r>
        <w:separator/>
      </w:r>
    </w:p>
  </w:endnote>
  <w:endnote w:type="continuationSeparator" w:id="0">
    <w:p w14:paraId="4ACE217D" w14:textId="77777777" w:rsidR="00E413C1" w:rsidRDefault="00E413C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5FAA2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F54A7" w14:textId="77777777" w:rsidR="00C009D8" w:rsidRPr="00C009D8" w:rsidRDefault="00C009D8">
    <w:pPr>
      <w:pStyle w:val="Footer"/>
    </w:pPr>
    <w:r>
      <w:t>Copyright I.S.Rogers 9 August 2013</w:t>
    </w:r>
  </w:p>
  <w:p w14:paraId="3F6F6196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4DB71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2CF39" w14:textId="77777777" w:rsidR="00E413C1" w:rsidRDefault="00E413C1" w:rsidP="00920DE3">
      <w:pPr>
        <w:spacing w:after="0" w:line="240" w:lineRule="auto"/>
      </w:pPr>
      <w:r>
        <w:separator/>
      </w:r>
    </w:p>
  </w:footnote>
  <w:footnote w:type="continuationSeparator" w:id="0">
    <w:p w14:paraId="3C768853" w14:textId="77777777" w:rsidR="00E413C1" w:rsidRDefault="00E413C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656B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449DA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24F36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13C1"/>
    <w:rsid w:val="000342E3"/>
    <w:rsid w:val="00120749"/>
    <w:rsid w:val="001770A2"/>
    <w:rsid w:val="00504C06"/>
    <w:rsid w:val="00624CAE"/>
    <w:rsid w:val="008601D4"/>
    <w:rsid w:val="00920DE3"/>
    <w:rsid w:val="00C009D8"/>
    <w:rsid w:val="00C116BE"/>
    <w:rsid w:val="00C57518"/>
    <w:rsid w:val="00CF53C8"/>
    <w:rsid w:val="00E413C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1A824"/>
  <w15:docId w15:val="{A19F971A-95EA-43DB-BA5B-FAE5DF17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125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5</cp:revision>
  <dcterms:created xsi:type="dcterms:W3CDTF">2014-05-30T19:04:00Z</dcterms:created>
  <dcterms:modified xsi:type="dcterms:W3CDTF">2025-06-10T08:20:00Z</dcterms:modified>
</cp:coreProperties>
</file>