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B88" w:rsidRDefault="00547B88" w:rsidP="00547B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Reynold GREY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(fl.1433)</w:t>
      </w:r>
    </w:p>
    <w:p w:rsidR="00547B88" w:rsidRDefault="00547B88" w:rsidP="00547B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Lord Grey.</w:t>
      </w:r>
    </w:p>
    <w:p w:rsidR="00547B88" w:rsidRDefault="00547B88" w:rsidP="00547B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7B88" w:rsidRDefault="00547B88" w:rsidP="00547B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7B88" w:rsidRDefault="00547B88" w:rsidP="00547B88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Jan.1433</w:t>
      </w:r>
      <w:r>
        <w:rPr>
          <w:rFonts w:ascii="Times New Roman" w:hAnsi="Times New Roman" w:cs="Times New Roman"/>
          <w:sz w:val="24"/>
          <w:szCs w:val="24"/>
        </w:rPr>
        <w:tab/>
        <w:t>He held ½ of a knight’</w:t>
      </w:r>
      <w:r>
        <w:rPr>
          <w:rFonts w:ascii="Times New Roman" w:hAnsi="Times New Roman" w:cs="Times New Roman"/>
          <w:sz w:val="24"/>
          <w:szCs w:val="24"/>
        </w:rPr>
        <w:t>s fee and an eighth of a  fee in Gravenhurst, Bedfordshire, and ½ a fee in Henlow.</w:t>
      </w:r>
      <w:bookmarkStart w:id="0" w:name="_GoBack"/>
      <w:bookmarkEnd w:id="0"/>
    </w:p>
    <w:p w:rsidR="00547B88" w:rsidRDefault="00547B88" w:rsidP="00547B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24-111)</w:t>
      </w:r>
    </w:p>
    <w:p w:rsidR="00547B88" w:rsidRDefault="00547B88" w:rsidP="00547B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7B88" w:rsidRDefault="00547B88" w:rsidP="00547B8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47B88" w:rsidRPr="000222C5" w:rsidRDefault="00547B88" w:rsidP="00547B8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June 2016</w:t>
      </w:r>
    </w:p>
    <w:p w:rsidR="006B2F86" w:rsidRPr="00547B88" w:rsidRDefault="00547B8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547B8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7B88" w:rsidRDefault="00547B88" w:rsidP="00E71FC3">
      <w:pPr>
        <w:spacing w:after="0" w:line="240" w:lineRule="auto"/>
      </w:pPr>
      <w:r>
        <w:separator/>
      </w:r>
    </w:p>
  </w:endnote>
  <w:endnote w:type="continuationSeparator" w:id="0">
    <w:p w:rsidR="00547B88" w:rsidRDefault="00547B8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7B88" w:rsidRDefault="00547B88" w:rsidP="00E71FC3">
      <w:pPr>
        <w:spacing w:after="0" w:line="240" w:lineRule="auto"/>
      </w:pPr>
      <w:r>
        <w:separator/>
      </w:r>
    </w:p>
  </w:footnote>
  <w:footnote w:type="continuationSeparator" w:id="0">
    <w:p w:rsidR="00547B88" w:rsidRDefault="00547B8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B88"/>
    <w:rsid w:val="00547B8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EC296"/>
  <w15:chartTrackingRefBased/>
  <w15:docId w15:val="{12A0231A-2E23-4809-9A38-B21A2F8BC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2016-06-04T20:50:00Z</dcterms:created>
  <dcterms:modified xsi:type="dcterms:W3CDTF">2016-06-04T20:52:00Z</dcterms:modified>
</cp:coreProperties>
</file>