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196BC" w14:textId="77777777" w:rsidR="00DE1DB0" w:rsidRDefault="00DE1DB0" w:rsidP="00DE1D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GREY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5FC084CF" w14:textId="77777777" w:rsidR="00DE1DB0" w:rsidRDefault="00DE1DB0" w:rsidP="00DE1DB0">
      <w:pPr>
        <w:pStyle w:val="NoSpacing"/>
        <w:rPr>
          <w:rFonts w:cs="Times New Roman"/>
          <w:szCs w:val="24"/>
        </w:rPr>
      </w:pPr>
    </w:p>
    <w:p w14:paraId="77B3E338" w14:textId="77777777" w:rsidR="00DE1DB0" w:rsidRDefault="00DE1DB0" w:rsidP="00DE1DB0">
      <w:pPr>
        <w:pStyle w:val="NoSpacing"/>
        <w:rPr>
          <w:rFonts w:cs="Times New Roman"/>
          <w:szCs w:val="24"/>
        </w:rPr>
      </w:pPr>
    </w:p>
    <w:p w14:paraId="4B20DC5F" w14:textId="77777777" w:rsidR="00DE1DB0" w:rsidRDefault="00DE1DB0" w:rsidP="00DE1D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Hertfordshire.</w:t>
      </w:r>
    </w:p>
    <w:p w14:paraId="46B2FA42" w14:textId="77777777" w:rsidR="00DE1DB0" w:rsidRDefault="00DE1DB0" w:rsidP="00DE1D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p.559)</w:t>
      </w:r>
    </w:p>
    <w:p w14:paraId="5B379655" w14:textId="77777777" w:rsidR="00DE1DB0" w:rsidRDefault="00DE1DB0" w:rsidP="00DE1DB0">
      <w:pPr>
        <w:pStyle w:val="NoSpacing"/>
        <w:rPr>
          <w:rFonts w:cs="Times New Roman"/>
          <w:szCs w:val="24"/>
        </w:rPr>
      </w:pPr>
    </w:p>
    <w:p w14:paraId="7E8F2B58" w14:textId="77777777" w:rsidR="00DE1DB0" w:rsidRDefault="00DE1DB0" w:rsidP="00DE1DB0">
      <w:pPr>
        <w:pStyle w:val="NoSpacing"/>
        <w:rPr>
          <w:rFonts w:cs="Times New Roman"/>
          <w:szCs w:val="24"/>
        </w:rPr>
      </w:pPr>
    </w:p>
    <w:p w14:paraId="557EC175" w14:textId="77777777" w:rsidR="00DE1DB0" w:rsidRDefault="00DE1DB0" w:rsidP="00DE1D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December 2024</w:t>
      </w:r>
    </w:p>
    <w:p w14:paraId="38AE3F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7DCC27" w14:textId="77777777" w:rsidR="00DE1DB0" w:rsidRDefault="00DE1DB0" w:rsidP="009139A6">
      <w:r>
        <w:separator/>
      </w:r>
    </w:p>
  </w:endnote>
  <w:endnote w:type="continuationSeparator" w:id="0">
    <w:p w14:paraId="4581C7FC" w14:textId="77777777" w:rsidR="00DE1DB0" w:rsidRDefault="00DE1D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CCAF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715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241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8AA497" w14:textId="77777777" w:rsidR="00DE1DB0" w:rsidRDefault="00DE1DB0" w:rsidP="009139A6">
      <w:r>
        <w:separator/>
      </w:r>
    </w:p>
  </w:footnote>
  <w:footnote w:type="continuationSeparator" w:id="0">
    <w:p w14:paraId="2C971A07" w14:textId="77777777" w:rsidR="00DE1DB0" w:rsidRDefault="00DE1D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DC01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3E4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C80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DB0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E1DB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13D2D"/>
  <w15:chartTrackingRefBased/>
  <w15:docId w15:val="{5D2DC707-E077-4A71-8366-50D34115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2024-12-03T16:35:00Z</dcterms:created>
  <dcterms:modified xsi:type="dcterms:W3CDTF">2024-12-03T16:35:00Z</dcterms:modified>
</cp:coreProperties>
</file>