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9F706" w14:textId="77777777" w:rsidR="007A6F7E" w:rsidRDefault="007A6F7E" w:rsidP="007A6F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GREY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7F167505" w14:textId="77777777" w:rsidR="007A6F7E" w:rsidRDefault="007A6F7E" w:rsidP="007A6F7E">
      <w:pPr>
        <w:pStyle w:val="NoSpacing"/>
        <w:rPr>
          <w:rFonts w:cs="Times New Roman"/>
          <w:szCs w:val="24"/>
        </w:rPr>
      </w:pPr>
    </w:p>
    <w:p w14:paraId="1B944AD6" w14:textId="77777777" w:rsidR="007A6F7E" w:rsidRDefault="007A6F7E" w:rsidP="007A6F7E">
      <w:pPr>
        <w:pStyle w:val="NoSpacing"/>
        <w:rPr>
          <w:rFonts w:cs="Times New Roman"/>
          <w:szCs w:val="24"/>
        </w:rPr>
      </w:pPr>
    </w:p>
    <w:p w14:paraId="2307BDB3" w14:textId="77777777" w:rsidR="007A6F7E" w:rsidRDefault="007A6F7E" w:rsidP="007A6F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Mar.1458</w:t>
      </w:r>
      <w:r>
        <w:rPr>
          <w:rFonts w:cs="Times New Roman"/>
          <w:szCs w:val="24"/>
        </w:rPr>
        <w:tab/>
        <w:t xml:space="preserve">He was one of those who were appointed to deliver Hereford </w:t>
      </w:r>
      <w:proofErr w:type="spellStart"/>
      <w:proofErr w:type="gramStart"/>
      <w:r>
        <w:rPr>
          <w:rFonts w:cs="Times New Roman"/>
          <w:szCs w:val="24"/>
        </w:rPr>
        <w:t>gaol</w:t>
      </w:r>
      <w:proofErr w:type="spellEnd"/>
      <w:proofErr w:type="gramEnd"/>
      <w:r>
        <w:rPr>
          <w:rFonts w:cs="Times New Roman"/>
          <w:szCs w:val="24"/>
        </w:rPr>
        <w:t xml:space="preserve"> of two</w:t>
      </w:r>
    </w:p>
    <w:p w14:paraId="7B053A37" w14:textId="77777777" w:rsidR="007A6F7E" w:rsidRDefault="007A6F7E" w:rsidP="007A6F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prisoners there.   (C.P.R. 1452-61 p.436)</w:t>
      </w:r>
    </w:p>
    <w:p w14:paraId="1297470B" w14:textId="77777777" w:rsidR="007A6F7E" w:rsidRDefault="007A6F7E" w:rsidP="007A6F7E">
      <w:pPr>
        <w:pStyle w:val="NoSpacing"/>
        <w:rPr>
          <w:rFonts w:cs="Times New Roman"/>
          <w:szCs w:val="24"/>
        </w:rPr>
      </w:pPr>
    </w:p>
    <w:p w14:paraId="508D3C99" w14:textId="77777777" w:rsidR="007A6F7E" w:rsidRDefault="007A6F7E" w:rsidP="007A6F7E">
      <w:pPr>
        <w:pStyle w:val="NoSpacing"/>
        <w:rPr>
          <w:rFonts w:cs="Times New Roman"/>
          <w:szCs w:val="24"/>
        </w:rPr>
      </w:pPr>
    </w:p>
    <w:p w14:paraId="555A9DFC" w14:textId="77777777" w:rsidR="007A6F7E" w:rsidRDefault="007A6F7E" w:rsidP="007A6F7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November 2024</w:t>
      </w:r>
    </w:p>
    <w:p w14:paraId="65E2F63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37648F" w14:textId="77777777" w:rsidR="007A6F7E" w:rsidRDefault="007A6F7E" w:rsidP="009139A6">
      <w:r>
        <w:separator/>
      </w:r>
    </w:p>
  </w:endnote>
  <w:endnote w:type="continuationSeparator" w:id="0">
    <w:p w14:paraId="79403A99" w14:textId="77777777" w:rsidR="007A6F7E" w:rsidRDefault="007A6F7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51188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E763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2E50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F7DAB3A" w14:textId="77777777" w:rsidR="007A6F7E" w:rsidRDefault="007A6F7E" w:rsidP="009139A6">
      <w:r>
        <w:separator/>
      </w:r>
    </w:p>
  </w:footnote>
  <w:footnote w:type="continuationSeparator" w:id="0">
    <w:p w14:paraId="5B43977C" w14:textId="77777777" w:rsidR="007A6F7E" w:rsidRDefault="007A6F7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0A5AC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3C1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A155F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F7E"/>
    <w:rsid w:val="000666E0"/>
    <w:rsid w:val="002510B7"/>
    <w:rsid w:val="00270799"/>
    <w:rsid w:val="005C130B"/>
    <w:rsid w:val="007A6F7E"/>
    <w:rsid w:val="007D2D1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5A90A"/>
  <w15:chartTrackingRefBased/>
  <w15:docId w15:val="{1839ED3C-C8FA-473A-A588-6359A5AA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2024-11-20T17:20:00Z</dcterms:created>
  <dcterms:modified xsi:type="dcterms:W3CDTF">2024-11-20T17:20:00Z</dcterms:modified>
</cp:coreProperties>
</file>