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EF969" w14:textId="77777777" w:rsidR="004314A7" w:rsidRDefault="004314A7" w:rsidP="004314A7">
      <w:pPr>
        <w:pStyle w:val="NoSpacing"/>
      </w:pPr>
      <w:r>
        <w:rPr>
          <w:u w:val="single"/>
        </w:rPr>
        <w:t>Ralph GREY</w:t>
      </w:r>
      <w:r>
        <w:t xml:space="preserve">   </w:t>
      </w:r>
      <w:proofErr w:type="gramStart"/>
      <w:r>
        <w:t xml:space="preserve">   (</w:t>
      </w:r>
      <w:proofErr w:type="gramEnd"/>
      <w:r>
        <w:t>d.ca.1492)</w:t>
      </w:r>
    </w:p>
    <w:p w14:paraId="7BB30642" w14:textId="77777777" w:rsidR="004314A7" w:rsidRDefault="004314A7" w:rsidP="004314A7">
      <w:pPr>
        <w:pStyle w:val="NoSpacing"/>
      </w:pPr>
    </w:p>
    <w:p w14:paraId="1E041F5E" w14:textId="77777777" w:rsidR="004314A7" w:rsidRDefault="004314A7" w:rsidP="004314A7">
      <w:pPr>
        <w:pStyle w:val="NoSpacing"/>
      </w:pPr>
    </w:p>
    <w:p w14:paraId="1F3429B3" w14:textId="77777777" w:rsidR="004314A7" w:rsidRDefault="004314A7" w:rsidP="004314A7">
      <w:pPr>
        <w:pStyle w:val="NoSpacing"/>
      </w:pPr>
      <w:r>
        <w:t>11 Nov.1492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 of Hertfordshire.</w:t>
      </w:r>
    </w:p>
    <w:p w14:paraId="2F30759F" w14:textId="77777777" w:rsidR="004314A7" w:rsidRDefault="004314A7" w:rsidP="004314A7">
      <w:pPr>
        <w:pStyle w:val="NoSpacing"/>
      </w:pPr>
      <w:r>
        <w:tab/>
      </w:r>
      <w:r>
        <w:tab/>
        <w:t>(C.F.R. 1485-1509 p.183)</w:t>
      </w:r>
    </w:p>
    <w:p w14:paraId="711D1413" w14:textId="77777777" w:rsidR="004314A7" w:rsidRDefault="004314A7" w:rsidP="004314A7">
      <w:pPr>
        <w:pStyle w:val="NoSpacing"/>
      </w:pPr>
    </w:p>
    <w:p w14:paraId="03980967" w14:textId="77777777" w:rsidR="004314A7" w:rsidRDefault="004314A7" w:rsidP="004314A7">
      <w:pPr>
        <w:pStyle w:val="NoSpacing"/>
      </w:pPr>
    </w:p>
    <w:p w14:paraId="7AAD687D" w14:textId="77777777" w:rsidR="004314A7" w:rsidRDefault="004314A7" w:rsidP="004314A7">
      <w:pPr>
        <w:pStyle w:val="NoSpacing"/>
      </w:pPr>
      <w:r>
        <w:t>15 September 2024</w:t>
      </w:r>
    </w:p>
    <w:p w14:paraId="48EF615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194270" w14:textId="77777777" w:rsidR="004314A7" w:rsidRDefault="004314A7" w:rsidP="009139A6">
      <w:r>
        <w:separator/>
      </w:r>
    </w:p>
  </w:endnote>
  <w:endnote w:type="continuationSeparator" w:id="0">
    <w:p w14:paraId="7F6687EA" w14:textId="77777777" w:rsidR="004314A7" w:rsidRDefault="004314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200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0FB1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F2B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AD49A1" w14:textId="77777777" w:rsidR="004314A7" w:rsidRDefault="004314A7" w:rsidP="009139A6">
      <w:r>
        <w:separator/>
      </w:r>
    </w:p>
  </w:footnote>
  <w:footnote w:type="continuationSeparator" w:id="0">
    <w:p w14:paraId="11D08613" w14:textId="77777777" w:rsidR="004314A7" w:rsidRDefault="004314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5E68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29D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F6D9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A7"/>
    <w:rsid w:val="000666E0"/>
    <w:rsid w:val="002510B7"/>
    <w:rsid w:val="00270799"/>
    <w:rsid w:val="004314A7"/>
    <w:rsid w:val="005C130B"/>
    <w:rsid w:val="007F388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E0D2E"/>
  <w15:chartTrackingRefBased/>
  <w15:docId w15:val="{185B7CFF-F99D-4366-ADDC-131F1970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2024-09-15T20:54:00Z</dcterms:created>
  <dcterms:modified xsi:type="dcterms:W3CDTF">2024-09-15T20:55:00Z</dcterms:modified>
</cp:coreProperties>
</file>