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6AD52" w14:textId="77777777" w:rsidR="00FC0EED" w:rsidRDefault="00FC0EED" w:rsidP="00FC0E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fl.1437)</w:t>
      </w:r>
    </w:p>
    <w:p w14:paraId="6C73E16D" w14:textId="77777777" w:rsidR="00FC0EED" w:rsidRDefault="00FC0EED" w:rsidP="00FC0E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Thaxted, Essex. Butcher.</w:t>
      </w:r>
    </w:p>
    <w:p w14:paraId="349C0D1C" w14:textId="77777777" w:rsidR="00FC0EED" w:rsidRDefault="00FC0EED" w:rsidP="00FC0E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1AFB4F9" w14:textId="77777777" w:rsidR="00FC0EED" w:rsidRDefault="00FC0EED" w:rsidP="00FC0E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CBEB170" w14:textId="77777777" w:rsidR="00FC0EED" w:rsidRDefault="00FC0EED" w:rsidP="00FC0E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1437</w:t>
      </w:r>
      <w:r>
        <w:rPr>
          <w:rFonts w:ascii="Times New Roman" w:hAnsi="Times New Roman" w:cs="Times New Roman"/>
          <w:sz w:val="24"/>
          <w:szCs w:val="24"/>
        </w:rPr>
        <w:tab/>
        <w:t xml:space="preserve">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Waldef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Pountfret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A9EEA1" w14:textId="77777777" w:rsidR="00FC0EED" w:rsidRDefault="00FC0EED" w:rsidP="00FC0E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Thaxted(q.v.),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Boton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Danbery</w:t>
      </w:r>
      <w:proofErr w:type="spellEnd"/>
      <w:r>
        <w:rPr>
          <w:rFonts w:ascii="Times New Roman" w:hAnsi="Times New Roman" w:cs="Times New Roman"/>
          <w:sz w:val="24"/>
          <w:szCs w:val="24"/>
        </w:rPr>
        <w:t>, junior(q.v.), of</w:t>
      </w:r>
    </w:p>
    <w:p w14:paraId="54346144" w14:textId="77777777" w:rsidR="00FC0EED" w:rsidRDefault="00FC0EED" w:rsidP="00FC0E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Thaxted(q.v.)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Cok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884522E" w14:textId="77777777" w:rsidR="00FC0EED" w:rsidRDefault="00FC0EED" w:rsidP="00FC0E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12EA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https://waalt.uh.edu/index.php/CP40/692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7519ECF" w14:textId="77777777" w:rsidR="00FC0EED" w:rsidRDefault="00FC0EED" w:rsidP="00FC0E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146147C" w14:textId="77777777" w:rsidR="00FC0EED" w:rsidRDefault="00FC0EED" w:rsidP="00FC0E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88CB61B" w14:textId="77777777" w:rsidR="00FC0EED" w:rsidRDefault="00FC0EED" w:rsidP="00FC0EE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July 2022</w:t>
      </w:r>
    </w:p>
    <w:p w14:paraId="3AC0C60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88CDE" w14:textId="77777777" w:rsidR="00FC0EED" w:rsidRDefault="00FC0EED" w:rsidP="009139A6">
      <w:r>
        <w:separator/>
      </w:r>
    </w:p>
  </w:endnote>
  <w:endnote w:type="continuationSeparator" w:id="0">
    <w:p w14:paraId="6712C8AB" w14:textId="77777777" w:rsidR="00FC0EED" w:rsidRDefault="00FC0E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CD3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B1B4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8661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A0457" w14:textId="77777777" w:rsidR="00FC0EED" w:rsidRDefault="00FC0EED" w:rsidP="009139A6">
      <w:r>
        <w:separator/>
      </w:r>
    </w:p>
  </w:footnote>
  <w:footnote w:type="continuationSeparator" w:id="0">
    <w:p w14:paraId="466F61D8" w14:textId="77777777" w:rsidR="00FC0EED" w:rsidRDefault="00FC0E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C84A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2F0F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79B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EE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C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07594"/>
  <w15:chartTrackingRefBased/>
  <w15:docId w15:val="{B2E7727E-67A9-4951-BD7E-839BB8072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C0E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2022-07-30T19:28:00Z</dcterms:created>
  <dcterms:modified xsi:type="dcterms:W3CDTF">2022-07-30T19:29:00Z</dcterms:modified>
</cp:coreProperties>
</file>