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CFD90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</w:t>
      </w:r>
      <w:r>
        <w:rPr>
          <w:rFonts w:cs="Times New Roman"/>
          <w:szCs w:val="24"/>
        </w:rPr>
        <w:t xml:space="preserve">        (fl.1483)</w:t>
      </w:r>
    </w:p>
    <w:p w14:paraId="51086D8E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Salisbury, Wiltshire. Skinner.</w:t>
      </w:r>
    </w:p>
    <w:p w14:paraId="4B5FBE2C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</w:p>
    <w:p w14:paraId="330F72CE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</w:p>
    <w:p w14:paraId="72B413FC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Shukburgh</w:t>
      </w:r>
      <w:proofErr w:type="spellEnd"/>
      <w:r>
        <w:rPr>
          <w:rFonts w:cs="Times New Roman"/>
          <w:szCs w:val="24"/>
        </w:rPr>
        <w:t xml:space="preserve"> of London, draper(q.v.), brought a plaint of debt</w:t>
      </w:r>
    </w:p>
    <w:p w14:paraId="016FB1DF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four others.</w:t>
      </w:r>
    </w:p>
    <w:p w14:paraId="35076D49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8F868FA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</w:p>
    <w:p w14:paraId="6CE033E5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</w:p>
    <w:p w14:paraId="7033BE2B" w14:textId="77777777" w:rsidR="004E2448" w:rsidRDefault="004E2448" w:rsidP="004E244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p w14:paraId="053406DC" w14:textId="77777777" w:rsidR="00BA00AB" w:rsidRPr="00EB3209" w:rsidRDefault="00BA00AB" w:rsidP="004E2448">
      <w:pPr>
        <w:pStyle w:val="NoSpacing"/>
        <w:tabs>
          <w:tab w:val="left" w:pos="720"/>
        </w:tabs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DCCAD" w14:textId="77777777" w:rsidR="004E2448" w:rsidRDefault="004E2448" w:rsidP="009139A6">
      <w:r>
        <w:separator/>
      </w:r>
    </w:p>
  </w:endnote>
  <w:endnote w:type="continuationSeparator" w:id="0">
    <w:p w14:paraId="6775273A" w14:textId="77777777" w:rsidR="004E2448" w:rsidRDefault="004E24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84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CF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4C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F6D16" w14:textId="77777777" w:rsidR="004E2448" w:rsidRDefault="004E2448" w:rsidP="009139A6">
      <w:r>
        <w:separator/>
      </w:r>
    </w:p>
  </w:footnote>
  <w:footnote w:type="continuationSeparator" w:id="0">
    <w:p w14:paraId="1A430C91" w14:textId="77777777" w:rsidR="004E2448" w:rsidRDefault="004E24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BB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96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26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48"/>
    <w:rsid w:val="000666E0"/>
    <w:rsid w:val="000A2E7A"/>
    <w:rsid w:val="00190DFA"/>
    <w:rsid w:val="002510B7"/>
    <w:rsid w:val="00270799"/>
    <w:rsid w:val="00305453"/>
    <w:rsid w:val="00357E4A"/>
    <w:rsid w:val="004E2448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BB0C7"/>
  <w15:chartTrackingRefBased/>
  <w15:docId w15:val="{6601A7D0-89E8-45ED-8C77-22A081A4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24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2025-03-21T21:01:00Z</dcterms:created>
  <dcterms:modified xsi:type="dcterms:W3CDTF">2025-03-21T21:02:00Z</dcterms:modified>
</cp:coreProperties>
</file>