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B183E" w14:textId="77777777" w:rsidR="005D2A2E" w:rsidRDefault="005D2A2E" w:rsidP="005D2A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GREY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B4DC968" w14:textId="77777777" w:rsidR="005D2A2E" w:rsidRDefault="005D2A2E" w:rsidP="005D2A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Salisbury, Wiltshire. Skinner.</w:t>
      </w:r>
    </w:p>
    <w:p w14:paraId="32346E2D" w14:textId="77777777" w:rsidR="005D2A2E" w:rsidRDefault="005D2A2E" w:rsidP="005D2A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073948F" w14:textId="77777777" w:rsidR="005D2A2E" w:rsidRDefault="005D2A2E" w:rsidP="005D2A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D16EE1F" w14:textId="77777777" w:rsidR="005D2A2E" w:rsidRDefault="005D2A2E" w:rsidP="005D2A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Lynster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London, skinner(q.v.), brought a plaint of debt against him.</w:t>
      </w:r>
    </w:p>
    <w:p w14:paraId="43B9C945" w14:textId="77777777" w:rsidR="005D2A2E" w:rsidRDefault="005D2A2E" w:rsidP="005D2A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96B23C6" w14:textId="77777777" w:rsidR="005D2A2E" w:rsidRDefault="005D2A2E" w:rsidP="005D2A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E483640" w14:textId="77777777" w:rsidR="005D2A2E" w:rsidRDefault="005D2A2E" w:rsidP="005D2A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3560E7E" w14:textId="77777777" w:rsidR="005D2A2E" w:rsidRDefault="005D2A2E" w:rsidP="005D2A2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3 November 2021</w:t>
      </w:r>
    </w:p>
    <w:p w14:paraId="6C05B90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6B166" w14:textId="77777777" w:rsidR="005D2A2E" w:rsidRDefault="005D2A2E" w:rsidP="009139A6">
      <w:r>
        <w:separator/>
      </w:r>
    </w:p>
  </w:endnote>
  <w:endnote w:type="continuationSeparator" w:id="0">
    <w:p w14:paraId="2A82C5A5" w14:textId="77777777" w:rsidR="005D2A2E" w:rsidRDefault="005D2A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7A7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9DAA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4AE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86FC1" w14:textId="77777777" w:rsidR="005D2A2E" w:rsidRDefault="005D2A2E" w:rsidP="009139A6">
      <w:r>
        <w:separator/>
      </w:r>
    </w:p>
  </w:footnote>
  <w:footnote w:type="continuationSeparator" w:id="0">
    <w:p w14:paraId="3D500794" w14:textId="77777777" w:rsidR="005D2A2E" w:rsidRDefault="005D2A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1A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F95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187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A2E"/>
    <w:rsid w:val="000666E0"/>
    <w:rsid w:val="002510B7"/>
    <w:rsid w:val="005C130B"/>
    <w:rsid w:val="005D2A2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76772"/>
  <w15:chartTrackingRefBased/>
  <w15:docId w15:val="{1BAD157A-D531-46FE-9482-50340B0C9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D2A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2021-12-17T14:07:00Z</dcterms:created>
  <dcterms:modified xsi:type="dcterms:W3CDTF">2021-12-17T14:07:00Z</dcterms:modified>
</cp:coreProperties>
</file>