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C95F2" w14:textId="77777777" w:rsidR="004E3DA3" w:rsidRDefault="004E3DA3" w:rsidP="004E3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83134B6" w14:textId="77777777" w:rsidR="004E3DA3" w:rsidRDefault="004E3DA3" w:rsidP="004E3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Preston, Hertfordshire. Husbandman.</w:t>
      </w:r>
    </w:p>
    <w:p w14:paraId="12C0151E" w14:textId="77777777" w:rsidR="004E3DA3" w:rsidRDefault="004E3DA3" w:rsidP="004E3DA3">
      <w:pPr>
        <w:rPr>
          <w:rFonts w:ascii="Times New Roman" w:hAnsi="Times New Roman" w:cs="Times New Roman"/>
        </w:rPr>
      </w:pPr>
    </w:p>
    <w:p w14:paraId="6DF6E20F" w14:textId="77777777" w:rsidR="004E3DA3" w:rsidRDefault="004E3DA3" w:rsidP="004E3DA3">
      <w:pPr>
        <w:rPr>
          <w:rFonts w:ascii="Times New Roman" w:hAnsi="Times New Roman" w:cs="Times New Roman"/>
        </w:rPr>
      </w:pPr>
    </w:p>
    <w:p w14:paraId="334B4233" w14:textId="77777777" w:rsidR="004E3DA3" w:rsidRDefault="004E3DA3" w:rsidP="004E3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Simon </w:t>
      </w:r>
      <w:proofErr w:type="spellStart"/>
      <w:r>
        <w:rPr>
          <w:rFonts w:ascii="Times New Roman" w:hAnsi="Times New Roman" w:cs="Times New Roman"/>
        </w:rPr>
        <w:t>Wryght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693775F7" w14:textId="77777777" w:rsidR="004E3DA3" w:rsidRDefault="004E3DA3" w:rsidP="004E3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FB583F6" w14:textId="77777777" w:rsidR="004E3DA3" w:rsidRDefault="004E3DA3" w:rsidP="004E3DA3">
      <w:pPr>
        <w:rPr>
          <w:rFonts w:ascii="Times New Roman" w:hAnsi="Times New Roman" w:cs="Times New Roman"/>
        </w:rPr>
      </w:pPr>
    </w:p>
    <w:p w14:paraId="4194382D" w14:textId="77777777" w:rsidR="004E3DA3" w:rsidRDefault="004E3DA3" w:rsidP="004E3DA3">
      <w:pPr>
        <w:rPr>
          <w:rFonts w:ascii="Times New Roman" w:hAnsi="Times New Roman" w:cs="Times New Roman"/>
        </w:rPr>
      </w:pPr>
    </w:p>
    <w:p w14:paraId="6E3BFEF2" w14:textId="77777777" w:rsidR="004E3DA3" w:rsidRDefault="004E3DA3" w:rsidP="004E3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May 2019</w:t>
      </w:r>
    </w:p>
    <w:p w14:paraId="60F214BE" w14:textId="77777777" w:rsidR="006B2F86" w:rsidRPr="00E71FC3" w:rsidRDefault="004E3D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8393A" w14:textId="77777777" w:rsidR="004E3DA3" w:rsidRDefault="004E3DA3" w:rsidP="00E71FC3">
      <w:r>
        <w:separator/>
      </w:r>
    </w:p>
  </w:endnote>
  <w:endnote w:type="continuationSeparator" w:id="0">
    <w:p w14:paraId="5B665B1B" w14:textId="77777777" w:rsidR="004E3DA3" w:rsidRDefault="004E3D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B58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2B968" w14:textId="77777777" w:rsidR="004E3DA3" w:rsidRDefault="004E3DA3" w:rsidP="00E71FC3">
      <w:r>
        <w:separator/>
      </w:r>
    </w:p>
  </w:footnote>
  <w:footnote w:type="continuationSeparator" w:id="0">
    <w:p w14:paraId="647DD8FD" w14:textId="77777777" w:rsidR="004E3DA3" w:rsidRDefault="004E3D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DA3"/>
    <w:rsid w:val="001A7C09"/>
    <w:rsid w:val="004E3DA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9A839"/>
  <w15:chartTrackingRefBased/>
  <w15:docId w15:val="{0B4C183F-47C8-4B65-AADC-6A7AB71D8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E3D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2019-05-19T20:03:00Z</dcterms:created>
  <dcterms:modified xsi:type="dcterms:W3CDTF">2019-05-19T20:04:00Z</dcterms:modified>
</cp:coreProperties>
</file>