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21C" w:rsidRDefault="007B021C" w:rsidP="007B021C">
      <w:pPr>
        <w:pStyle w:val="NoSpacing"/>
      </w:pPr>
      <w:r>
        <w:rPr>
          <w:u w:val="single"/>
        </w:rPr>
        <w:t>John GREY</w:t>
      </w:r>
      <w:r>
        <w:t xml:space="preserve">       (fl.1477-8)</w:t>
      </w:r>
    </w:p>
    <w:p w:rsidR="007B021C" w:rsidRDefault="007B021C" w:rsidP="007B021C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7B021C" w:rsidRDefault="007B021C" w:rsidP="007B021C">
      <w:pPr>
        <w:pStyle w:val="NoSpacing"/>
      </w:pPr>
    </w:p>
    <w:p w:rsidR="007B021C" w:rsidRDefault="007B021C" w:rsidP="007B021C">
      <w:pPr>
        <w:pStyle w:val="NoSpacing"/>
      </w:pPr>
    </w:p>
    <w:p w:rsidR="007B021C" w:rsidRDefault="007B021C" w:rsidP="007B021C">
      <w:pPr>
        <w:pStyle w:val="NoSpacing"/>
      </w:pPr>
      <w:r>
        <w:t xml:space="preserve">         1477-8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7B021C" w:rsidRDefault="007B021C" w:rsidP="007B021C">
      <w:pPr>
        <w:pStyle w:val="NoSpacing"/>
      </w:pPr>
    </w:p>
    <w:p w:rsidR="007B021C" w:rsidRDefault="007B021C" w:rsidP="007B021C">
      <w:pPr>
        <w:pStyle w:val="NoSpacing"/>
      </w:pPr>
    </w:p>
    <w:p w:rsidR="00E47068" w:rsidRPr="00C009D8" w:rsidRDefault="007B021C" w:rsidP="007B021C">
      <w:pPr>
        <w:pStyle w:val="NoSpacing"/>
      </w:pPr>
      <w:r>
        <w:t>23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21C" w:rsidRDefault="007B021C" w:rsidP="00920DE3">
      <w:pPr>
        <w:spacing w:after="0" w:line="240" w:lineRule="auto"/>
      </w:pPr>
      <w:r>
        <w:separator/>
      </w:r>
    </w:p>
  </w:endnote>
  <w:endnote w:type="continuationSeparator" w:id="0">
    <w:p w:rsidR="007B021C" w:rsidRDefault="007B02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21C" w:rsidRDefault="007B021C" w:rsidP="00920DE3">
      <w:pPr>
        <w:spacing w:after="0" w:line="240" w:lineRule="auto"/>
      </w:pPr>
      <w:r>
        <w:separator/>
      </w:r>
    </w:p>
  </w:footnote>
  <w:footnote w:type="continuationSeparator" w:id="0">
    <w:p w:rsidR="007B021C" w:rsidRDefault="007B02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1C"/>
    <w:rsid w:val="00120749"/>
    <w:rsid w:val="00624CAE"/>
    <w:rsid w:val="007B021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2014-07-10T19:53:00Z</dcterms:created>
  <dcterms:modified xsi:type="dcterms:W3CDTF">2014-07-10T19:53:00Z</dcterms:modified>
</cp:coreProperties>
</file>