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2CE" w:rsidRDefault="008302CE" w:rsidP="008302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GREY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302CE" w:rsidRDefault="008302CE" w:rsidP="008302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Ashwell, Hertfordshire. Husbandman.</w:t>
      </w:r>
    </w:p>
    <w:p w:rsidR="008302CE" w:rsidRDefault="008302CE" w:rsidP="008302CE">
      <w:pPr>
        <w:rPr>
          <w:rFonts w:ascii="Times New Roman" w:hAnsi="Times New Roman" w:cs="Times New Roman"/>
        </w:rPr>
      </w:pPr>
    </w:p>
    <w:p w:rsidR="008302CE" w:rsidRDefault="008302CE" w:rsidP="008302CE">
      <w:pPr>
        <w:rPr>
          <w:rFonts w:ascii="Times New Roman" w:hAnsi="Times New Roman" w:cs="Times New Roman"/>
        </w:rPr>
      </w:pPr>
    </w:p>
    <w:p w:rsidR="008302CE" w:rsidRDefault="008302CE" w:rsidP="008302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Botisham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:rsidR="008302CE" w:rsidRDefault="008302CE" w:rsidP="008302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8302CE" w:rsidRDefault="008302CE" w:rsidP="008302CE">
      <w:pPr>
        <w:rPr>
          <w:rFonts w:ascii="Times New Roman" w:hAnsi="Times New Roman" w:cs="Times New Roman"/>
        </w:rPr>
      </w:pPr>
    </w:p>
    <w:p w:rsidR="008302CE" w:rsidRDefault="008302CE" w:rsidP="008302CE">
      <w:pPr>
        <w:rPr>
          <w:rFonts w:ascii="Times New Roman" w:hAnsi="Times New Roman" w:cs="Times New Roman"/>
        </w:rPr>
      </w:pPr>
    </w:p>
    <w:p w:rsidR="008302CE" w:rsidRDefault="008302CE" w:rsidP="008302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March 2017</w:t>
      </w:r>
    </w:p>
    <w:p w:rsidR="006B2F86" w:rsidRPr="00E71FC3" w:rsidRDefault="008302C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02CE" w:rsidRDefault="008302CE" w:rsidP="00E71FC3">
      <w:r>
        <w:separator/>
      </w:r>
    </w:p>
  </w:endnote>
  <w:endnote w:type="continuationSeparator" w:id="0">
    <w:p w:rsidR="008302CE" w:rsidRDefault="008302C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02CE" w:rsidRDefault="008302CE" w:rsidP="00E71FC3">
      <w:r>
        <w:separator/>
      </w:r>
    </w:p>
  </w:footnote>
  <w:footnote w:type="continuationSeparator" w:id="0">
    <w:p w:rsidR="008302CE" w:rsidRDefault="008302C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2CE"/>
    <w:rsid w:val="001A7C09"/>
    <w:rsid w:val="00577BD5"/>
    <w:rsid w:val="00656CBA"/>
    <w:rsid w:val="006A1F77"/>
    <w:rsid w:val="00733BE7"/>
    <w:rsid w:val="008302C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351367-A3A7-4A5E-9EC5-375FD1E70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302C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2017-03-19T18:49:00Z</dcterms:created>
  <dcterms:modified xsi:type="dcterms:W3CDTF">2017-03-19T18:49:00Z</dcterms:modified>
</cp:coreProperties>
</file>