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Ruthyn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Bedfordshire.  (C.P.R. 1476-85 p.488)</w:t>
      </w: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69F" w:rsidRDefault="0097069F" w:rsidP="0097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9706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69F" w:rsidRDefault="0097069F" w:rsidP="00E71FC3">
      <w:pPr>
        <w:spacing w:after="0" w:line="240" w:lineRule="auto"/>
      </w:pPr>
      <w:r>
        <w:separator/>
      </w:r>
    </w:p>
  </w:endnote>
  <w:endnote w:type="continuationSeparator" w:id="0">
    <w:p w:rsidR="0097069F" w:rsidRDefault="009706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69F" w:rsidRDefault="0097069F" w:rsidP="00E71FC3">
      <w:pPr>
        <w:spacing w:after="0" w:line="240" w:lineRule="auto"/>
      </w:pPr>
      <w:r>
        <w:separator/>
      </w:r>
    </w:p>
  </w:footnote>
  <w:footnote w:type="continuationSeparator" w:id="0">
    <w:p w:rsidR="0097069F" w:rsidRDefault="009706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9F"/>
    <w:rsid w:val="001A7C09"/>
    <w:rsid w:val="00577BD5"/>
    <w:rsid w:val="00656CBA"/>
    <w:rsid w:val="006A1F77"/>
    <w:rsid w:val="00733BE7"/>
    <w:rsid w:val="009706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57210-23D5-4BD2-AD9D-D5A86723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69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2018-04-07T21:25:00Z</dcterms:created>
  <dcterms:modified xsi:type="dcterms:W3CDTF">2018-04-07T21:26:00Z</dcterms:modified>
</cp:coreProperties>
</file>