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B8B41" w14:textId="77777777" w:rsidR="00A052B4" w:rsidRDefault="00A052B4" w:rsidP="00A052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GREY</w:t>
      </w:r>
      <w:r>
        <w:rPr>
          <w:rFonts w:cs="Times New Roman"/>
          <w:szCs w:val="24"/>
        </w:rPr>
        <w:t xml:space="preserve">       (fl.1485)</w:t>
      </w:r>
    </w:p>
    <w:p w14:paraId="357A0645" w14:textId="77777777" w:rsidR="00A052B4" w:rsidRDefault="00A052B4" w:rsidP="00A052B4">
      <w:pPr>
        <w:pStyle w:val="NoSpacing"/>
        <w:rPr>
          <w:rFonts w:cs="Times New Roman"/>
          <w:szCs w:val="24"/>
        </w:rPr>
      </w:pPr>
    </w:p>
    <w:p w14:paraId="254F4DC0" w14:textId="77777777" w:rsidR="00A052B4" w:rsidRDefault="00A052B4" w:rsidP="00A052B4">
      <w:pPr>
        <w:pStyle w:val="NoSpacing"/>
        <w:rPr>
          <w:rFonts w:cs="Times New Roman"/>
          <w:szCs w:val="24"/>
        </w:rPr>
      </w:pPr>
    </w:p>
    <w:p w14:paraId="6E667991" w14:textId="77777777" w:rsidR="00A052B4" w:rsidRDefault="00A052B4" w:rsidP="00A052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Oct.1485</w:t>
      </w:r>
      <w:r>
        <w:rPr>
          <w:rFonts w:cs="Times New Roman"/>
          <w:szCs w:val="24"/>
        </w:rPr>
        <w:tab/>
        <w:t>He was appointed rider of the Forest of Dean.</w:t>
      </w:r>
    </w:p>
    <w:p w14:paraId="6C52A011" w14:textId="77777777" w:rsidR="00A052B4" w:rsidRDefault="00A052B4" w:rsidP="00A052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p.19)</w:t>
      </w:r>
    </w:p>
    <w:p w14:paraId="38D397B3" w14:textId="77777777" w:rsidR="00A052B4" w:rsidRDefault="00A052B4" w:rsidP="00A052B4">
      <w:pPr>
        <w:pStyle w:val="NoSpacing"/>
        <w:rPr>
          <w:rFonts w:cs="Times New Roman"/>
          <w:szCs w:val="24"/>
        </w:rPr>
      </w:pPr>
    </w:p>
    <w:p w14:paraId="286F7AAE" w14:textId="77777777" w:rsidR="00A052B4" w:rsidRDefault="00A052B4" w:rsidP="00A052B4">
      <w:pPr>
        <w:pStyle w:val="NoSpacing"/>
        <w:rPr>
          <w:rFonts w:cs="Times New Roman"/>
          <w:szCs w:val="24"/>
        </w:rPr>
      </w:pPr>
    </w:p>
    <w:p w14:paraId="57C23815" w14:textId="77777777" w:rsidR="00A052B4" w:rsidRDefault="00A052B4" w:rsidP="00A052B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June 2025</w:t>
      </w:r>
    </w:p>
    <w:p w14:paraId="77D9F43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782BE" w14:textId="77777777" w:rsidR="00A052B4" w:rsidRDefault="00A052B4" w:rsidP="009139A6">
      <w:r>
        <w:separator/>
      </w:r>
    </w:p>
  </w:endnote>
  <w:endnote w:type="continuationSeparator" w:id="0">
    <w:p w14:paraId="754357DA" w14:textId="77777777" w:rsidR="00A052B4" w:rsidRDefault="00A052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080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BE9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DC1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48B5B" w14:textId="77777777" w:rsidR="00A052B4" w:rsidRDefault="00A052B4" w:rsidP="009139A6">
      <w:r>
        <w:separator/>
      </w:r>
    </w:p>
  </w:footnote>
  <w:footnote w:type="continuationSeparator" w:id="0">
    <w:p w14:paraId="16DAAE07" w14:textId="77777777" w:rsidR="00A052B4" w:rsidRDefault="00A052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1D1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008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DB5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2B4"/>
    <w:rsid w:val="000666E0"/>
    <w:rsid w:val="000A2E7A"/>
    <w:rsid w:val="001307AC"/>
    <w:rsid w:val="00164DE6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052B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F4AEC"/>
  <w15:chartTrackingRefBased/>
  <w15:docId w15:val="{F9A4121B-B0A9-4F83-A690-EBF8411B8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2025-06-02T12:05:00Z</dcterms:created>
  <dcterms:modified xsi:type="dcterms:W3CDTF">2025-06-02T12:06:00Z</dcterms:modified>
</cp:coreProperties>
</file>