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4D1C60" w14:textId="77777777" w:rsidR="000954DC" w:rsidRDefault="000954DC" w:rsidP="000954D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>John GREY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fl.1484)</w:t>
      </w:r>
    </w:p>
    <w:p w14:paraId="6F468F99" w14:textId="77777777" w:rsidR="000954DC" w:rsidRDefault="000954DC" w:rsidP="000954D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0FFE330" w14:textId="77777777" w:rsidR="000954DC" w:rsidRDefault="000954DC" w:rsidP="000954D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3BB4CA0" w14:textId="77777777" w:rsidR="000954DC" w:rsidRDefault="000954DC" w:rsidP="000954D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Oct.1484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held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Bulwick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73778C0F" w14:textId="77777777" w:rsidR="000954DC" w:rsidRDefault="000954DC" w:rsidP="000954D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Northamptonshire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into lands of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Brocas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4C452372" w14:textId="77777777" w:rsidR="000954DC" w:rsidRDefault="000954DC" w:rsidP="000954DC">
      <w:pPr>
        <w:pStyle w:val="NoSpacing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(Calendar of Inquisitions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1 Edward V to Richard III,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vol.XXV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36D99F8" w14:textId="77777777" w:rsidR="000954DC" w:rsidRDefault="000954DC" w:rsidP="000954DC">
      <w:pPr>
        <w:pStyle w:val="NoSpacing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1483-5, ed. Gordon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McKelvie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pub. The Boydell Press 2021, p.22)</w:t>
      </w:r>
    </w:p>
    <w:p w14:paraId="6EB8727E" w14:textId="77777777" w:rsidR="000954DC" w:rsidRDefault="000954DC" w:rsidP="000954DC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350D3CD7" w14:textId="77777777" w:rsidR="000954DC" w:rsidRDefault="000954DC" w:rsidP="000954DC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57E3E1B1" w14:textId="77777777" w:rsidR="000954DC" w:rsidRDefault="000954DC" w:rsidP="000954DC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26 January 2022</w:t>
      </w:r>
    </w:p>
    <w:p w14:paraId="528F15C2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76F78E" w14:textId="77777777" w:rsidR="000954DC" w:rsidRDefault="000954DC" w:rsidP="009139A6">
      <w:r>
        <w:separator/>
      </w:r>
    </w:p>
  </w:endnote>
  <w:endnote w:type="continuationSeparator" w:id="0">
    <w:p w14:paraId="75D8E287" w14:textId="77777777" w:rsidR="000954DC" w:rsidRDefault="000954D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2E07C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152DF4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29E91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428C0A" w14:textId="77777777" w:rsidR="000954DC" w:rsidRDefault="000954DC" w:rsidP="009139A6">
      <w:r>
        <w:separator/>
      </w:r>
    </w:p>
  </w:footnote>
  <w:footnote w:type="continuationSeparator" w:id="0">
    <w:p w14:paraId="642C4654" w14:textId="77777777" w:rsidR="000954DC" w:rsidRDefault="000954D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1FB9E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08A4D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A7C05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54DC"/>
    <w:rsid w:val="000666E0"/>
    <w:rsid w:val="000954DC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8967D0"/>
  <w15:chartTrackingRefBased/>
  <w15:docId w15:val="{5FFF3AEF-61B2-4A88-BAA3-CD84A609FA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47</Words>
  <Characters>270</Characters>
  <Application>Microsoft Office Word</Application>
  <DocSecurity>0</DocSecurity>
  <Lines>2</Lines>
  <Paragraphs>1</Paragraphs>
  <ScaleCrop>false</ScaleCrop>
  <Company/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2022-01-26T21:06:00Z</dcterms:created>
  <dcterms:modified xsi:type="dcterms:W3CDTF">2022-01-26T21:07:00Z</dcterms:modified>
</cp:coreProperties>
</file>