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A05" w:rsidRDefault="00A21A05" w:rsidP="00A21A05">
      <w:pPr>
        <w:pStyle w:val="NoSpacing"/>
      </w:pPr>
      <w:r>
        <w:rPr>
          <w:u w:val="single"/>
        </w:rPr>
        <w:t>John GREY</w:t>
      </w:r>
      <w:r>
        <w:t xml:space="preserve">        (fl.1415)</w:t>
      </w:r>
    </w:p>
    <w:p w:rsidR="00A21A05" w:rsidRDefault="00A21A05" w:rsidP="00A21A05">
      <w:pPr>
        <w:pStyle w:val="NoSpacing"/>
      </w:pPr>
    </w:p>
    <w:p w:rsidR="00A21A05" w:rsidRDefault="00A21A05" w:rsidP="00A21A05">
      <w:pPr>
        <w:pStyle w:val="NoSpacing"/>
      </w:pPr>
    </w:p>
    <w:p w:rsidR="00A21A05" w:rsidRDefault="00A21A05" w:rsidP="00A21A05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A21A05" w:rsidRDefault="00A21A05" w:rsidP="00A21A05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(“Preston Guild Rolls” p.7)</w:t>
      </w:r>
    </w:p>
    <w:p w:rsidR="00A21A05" w:rsidRDefault="00A21A05" w:rsidP="00A21A05">
      <w:pPr>
        <w:pStyle w:val="NoSpacing"/>
      </w:pPr>
    </w:p>
    <w:p w:rsidR="00A21A05" w:rsidRDefault="00A21A05" w:rsidP="00A21A05">
      <w:pPr>
        <w:pStyle w:val="NoSpacing"/>
      </w:pPr>
    </w:p>
    <w:p w:rsidR="00A21A05" w:rsidRDefault="00A21A05" w:rsidP="00A21A05">
      <w:pPr>
        <w:pStyle w:val="NoSpacing"/>
      </w:pPr>
    </w:p>
    <w:p w:rsidR="00A21A05" w:rsidRDefault="00A21A05" w:rsidP="00A21A05">
      <w:pPr>
        <w:pStyle w:val="NoSpacing"/>
      </w:pPr>
      <w:r>
        <w:t>27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A05" w:rsidRDefault="00A21A05" w:rsidP="00920DE3">
      <w:pPr>
        <w:spacing w:after="0" w:line="240" w:lineRule="auto"/>
      </w:pPr>
      <w:r>
        <w:separator/>
      </w:r>
    </w:p>
  </w:endnote>
  <w:endnote w:type="continuationSeparator" w:id="0">
    <w:p w:rsidR="00A21A05" w:rsidRDefault="00A21A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A05" w:rsidRDefault="00A21A05" w:rsidP="00920DE3">
      <w:pPr>
        <w:spacing w:after="0" w:line="240" w:lineRule="auto"/>
      </w:pPr>
      <w:r>
        <w:separator/>
      </w:r>
    </w:p>
  </w:footnote>
  <w:footnote w:type="continuationSeparator" w:id="0">
    <w:p w:rsidR="00A21A05" w:rsidRDefault="00A21A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A05"/>
    <w:rsid w:val="00120749"/>
    <w:rsid w:val="00624CAE"/>
    <w:rsid w:val="00920DE3"/>
    <w:rsid w:val="00A21A0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2014-05-14T20:12:00Z</dcterms:created>
  <dcterms:modified xsi:type="dcterms:W3CDTF">2014-05-14T20:13:00Z</dcterms:modified>
</cp:coreProperties>
</file>