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B030EC" w14:textId="77777777" w:rsidR="00B26A34" w:rsidRDefault="00B26A34" w:rsidP="00B26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GREY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d.ca.1485)</w:t>
      </w:r>
    </w:p>
    <w:p w14:paraId="3751943E" w14:textId="77777777" w:rsidR="00B26A34" w:rsidRDefault="00B26A34" w:rsidP="00B26A34">
      <w:pPr>
        <w:pStyle w:val="NoSpacing"/>
        <w:rPr>
          <w:rFonts w:cs="Times New Roman"/>
          <w:szCs w:val="24"/>
        </w:rPr>
      </w:pPr>
    </w:p>
    <w:p w14:paraId="4FB0E571" w14:textId="77777777" w:rsidR="00B26A34" w:rsidRDefault="00B26A34" w:rsidP="00B26A34">
      <w:pPr>
        <w:pStyle w:val="NoSpacing"/>
        <w:rPr>
          <w:rFonts w:cs="Times New Roman"/>
          <w:szCs w:val="24"/>
        </w:rPr>
      </w:pPr>
    </w:p>
    <w:p w14:paraId="505EEE80" w14:textId="77777777" w:rsidR="00B26A34" w:rsidRDefault="00B26A34" w:rsidP="00B26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Nov.1485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Norfolk.</w:t>
      </w:r>
    </w:p>
    <w:p w14:paraId="64F08528" w14:textId="77777777" w:rsidR="00B26A34" w:rsidRDefault="00B26A34" w:rsidP="00B26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p.3)</w:t>
      </w:r>
    </w:p>
    <w:p w14:paraId="7A313581" w14:textId="77777777" w:rsidR="00B26A34" w:rsidRDefault="00B26A34" w:rsidP="00B26A34">
      <w:pPr>
        <w:pStyle w:val="NoSpacing"/>
        <w:rPr>
          <w:rFonts w:cs="Times New Roman"/>
          <w:szCs w:val="24"/>
        </w:rPr>
      </w:pPr>
    </w:p>
    <w:p w14:paraId="4CDE9E3B" w14:textId="77777777" w:rsidR="00B26A34" w:rsidRDefault="00B26A34" w:rsidP="00B26A34">
      <w:pPr>
        <w:pStyle w:val="NoSpacing"/>
        <w:rPr>
          <w:rFonts w:cs="Times New Roman"/>
          <w:szCs w:val="24"/>
        </w:rPr>
      </w:pPr>
    </w:p>
    <w:p w14:paraId="13692DC1" w14:textId="77777777" w:rsidR="00B26A34" w:rsidRPr="008801EB" w:rsidRDefault="00B26A34" w:rsidP="00B26A34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June 2024</w:t>
      </w:r>
    </w:p>
    <w:p w14:paraId="26CF5F0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A9085F" w14:textId="77777777" w:rsidR="00B26A34" w:rsidRDefault="00B26A34" w:rsidP="009139A6">
      <w:r>
        <w:separator/>
      </w:r>
    </w:p>
  </w:endnote>
  <w:endnote w:type="continuationSeparator" w:id="0">
    <w:p w14:paraId="23DD33FB" w14:textId="77777777" w:rsidR="00B26A34" w:rsidRDefault="00B26A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DE91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2765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C59B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303CCC" w14:textId="77777777" w:rsidR="00B26A34" w:rsidRDefault="00B26A34" w:rsidP="009139A6">
      <w:r>
        <w:separator/>
      </w:r>
    </w:p>
  </w:footnote>
  <w:footnote w:type="continuationSeparator" w:id="0">
    <w:p w14:paraId="649EC200" w14:textId="77777777" w:rsidR="00B26A34" w:rsidRDefault="00B26A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573F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3D2E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8A54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A34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26A34"/>
    <w:rsid w:val="00BA00AB"/>
    <w:rsid w:val="00C71834"/>
    <w:rsid w:val="00CB4ED9"/>
    <w:rsid w:val="00E61DA6"/>
    <w:rsid w:val="00EB3209"/>
    <w:rsid w:val="00F41096"/>
    <w:rsid w:val="00F4643A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05CD5"/>
  <w15:chartTrackingRefBased/>
  <w15:docId w15:val="{C5DC7C9E-FFB7-48BF-AEC6-50461AE13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21</Words>
  <Characters>120</Characters>
  <Application>Microsoft Office Word</Application>
  <DocSecurity>0</DocSecurity>
  <Lines>1</Lines>
  <Paragraphs>1</Paragraphs>
  <ScaleCrop>false</ScaleCrop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2024-06-18T20:20:00Z</dcterms:created>
  <dcterms:modified xsi:type="dcterms:W3CDTF">2024-06-18T20:21:00Z</dcterms:modified>
</cp:coreProperties>
</file>