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2BBC" w:rsidRDefault="00592BBC" w:rsidP="00592BB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Humphrey GREY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592BBC" w:rsidRDefault="00592BBC" w:rsidP="00592BB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Whittington, Staffordshire. Gentleman.</w:t>
      </w:r>
    </w:p>
    <w:p w:rsidR="00592BBC" w:rsidRDefault="00592BBC" w:rsidP="00592BBC">
      <w:pPr>
        <w:rPr>
          <w:rFonts w:ascii="Times New Roman" w:hAnsi="Times New Roman" w:cs="Times New Roman"/>
        </w:rPr>
      </w:pPr>
    </w:p>
    <w:p w:rsidR="00592BBC" w:rsidRDefault="00592BBC" w:rsidP="00592BBC">
      <w:pPr>
        <w:rPr>
          <w:rFonts w:ascii="Times New Roman" w:hAnsi="Times New Roman" w:cs="Times New Roman"/>
        </w:rPr>
      </w:pPr>
    </w:p>
    <w:p w:rsidR="00592BBC" w:rsidRDefault="00592BBC" w:rsidP="00592BB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James </w:t>
      </w:r>
      <w:proofErr w:type="spellStart"/>
      <w:r>
        <w:rPr>
          <w:rFonts w:ascii="Times New Roman" w:hAnsi="Times New Roman" w:cs="Times New Roman"/>
        </w:rPr>
        <w:t>Fitte</w:t>
      </w:r>
      <w:proofErr w:type="spellEnd"/>
      <w:r>
        <w:rPr>
          <w:rFonts w:ascii="Times New Roman" w:hAnsi="Times New Roman" w:cs="Times New Roman"/>
        </w:rPr>
        <w:t xml:space="preserve"> of London, tailor(q.v.), brought a plaint of debt against him,</w:t>
      </w:r>
    </w:p>
    <w:p w:rsidR="00592BBC" w:rsidRDefault="00592BBC" w:rsidP="00592BB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Kyrkeby</w:t>
      </w:r>
      <w:proofErr w:type="spellEnd"/>
      <w:r>
        <w:rPr>
          <w:rFonts w:ascii="Times New Roman" w:hAnsi="Times New Roman" w:cs="Times New Roman"/>
        </w:rPr>
        <w:t xml:space="preserve"> of Westminster, Middlesex(q.v.), William Bures of</w:t>
      </w:r>
    </w:p>
    <w:p w:rsidR="00592BBC" w:rsidRDefault="00592BBC" w:rsidP="00592BB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Clopton, Bedfordshire(q.v.), William </w:t>
      </w:r>
      <w:proofErr w:type="spellStart"/>
      <w:r>
        <w:rPr>
          <w:rFonts w:ascii="Times New Roman" w:hAnsi="Times New Roman" w:cs="Times New Roman"/>
        </w:rPr>
        <w:t>Gylby</w:t>
      </w:r>
      <w:proofErr w:type="spellEnd"/>
      <w:r>
        <w:rPr>
          <w:rFonts w:ascii="Times New Roman" w:hAnsi="Times New Roman" w:cs="Times New Roman"/>
        </w:rPr>
        <w:t xml:space="preserve"> of Westminster(q.v.) and</w:t>
      </w:r>
    </w:p>
    <w:p w:rsidR="00592BBC" w:rsidRPr="009C6980" w:rsidRDefault="00592BBC" w:rsidP="00592BB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Reynsforth</w:t>
      </w:r>
      <w:proofErr w:type="spellEnd"/>
      <w:r>
        <w:rPr>
          <w:rFonts w:ascii="Times New Roman" w:hAnsi="Times New Roman" w:cs="Times New Roman"/>
        </w:rPr>
        <w:t xml:space="preserve"> of Sittingbourne, Kent(q.v.).</w:t>
      </w:r>
    </w:p>
    <w:p w:rsidR="00592BBC" w:rsidRDefault="00592BBC" w:rsidP="00592BBC">
      <w:pPr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D2C1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592BBC" w:rsidRDefault="00592BBC" w:rsidP="00592BBC">
      <w:pPr>
        <w:rPr>
          <w:rFonts w:ascii="Times New Roman" w:hAnsi="Times New Roman" w:cs="Times New Roman"/>
        </w:rPr>
      </w:pPr>
    </w:p>
    <w:p w:rsidR="00592BBC" w:rsidRDefault="00592BBC" w:rsidP="00592BBC">
      <w:pPr>
        <w:rPr>
          <w:rFonts w:ascii="Times New Roman" w:hAnsi="Times New Roman" w:cs="Times New Roman"/>
        </w:rPr>
      </w:pPr>
    </w:p>
    <w:p w:rsidR="00592BBC" w:rsidRDefault="00592BBC" w:rsidP="00592BB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October 2017</w:t>
      </w:r>
    </w:p>
    <w:p w:rsidR="006B2F86" w:rsidRPr="00E71FC3" w:rsidRDefault="007B05A8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2BBC" w:rsidRDefault="00592BBC" w:rsidP="00E71FC3">
      <w:r>
        <w:separator/>
      </w:r>
    </w:p>
  </w:endnote>
  <w:endnote w:type="continuationSeparator" w:id="0">
    <w:p w:rsidR="00592BBC" w:rsidRDefault="00592BB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2BBC" w:rsidRDefault="00592BBC" w:rsidP="00E71FC3">
      <w:r>
        <w:separator/>
      </w:r>
    </w:p>
  </w:footnote>
  <w:footnote w:type="continuationSeparator" w:id="0">
    <w:p w:rsidR="00592BBC" w:rsidRDefault="00592BB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BBC"/>
    <w:rsid w:val="00195209"/>
    <w:rsid w:val="001A7C09"/>
    <w:rsid w:val="00577BD5"/>
    <w:rsid w:val="00592BBC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0BCE13-F4B8-4B59-A617-44F63C542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2BB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92B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2017-10-25T19:27:00Z</dcterms:created>
  <dcterms:modified xsi:type="dcterms:W3CDTF">2017-10-25T19:28:00Z</dcterms:modified>
</cp:coreProperties>
</file>