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0E63B" w14:textId="77777777" w:rsidR="00086B58" w:rsidRDefault="00086B58" w:rsidP="00086B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Humphrey GREY</w:t>
      </w:r>
      <w:r>
        <w:rPr>
          <w:rFonts w:ascii="Times New Roman" w:hAnsi="Times New Roman" w:cs="Times New Roman"/>
        </w:rPr>
        <w:t xml:space="preserve">     (fl.1484)</w:t>
      </w:r>
    </w:p>
    <w:p w14:paraId="2BBD49B1" w14:textId="77777777" w:rsidR="00086B58" w:rsidRDefault="00086B58" w:rsidP="00086B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Gentleman.</w:t>
      </w:r>
    </w:p>
    <w:p w14:paraId="17C0CB98" w14:textId="77777777" w:rsidR="00086B58" w:rsidRDefault="00086B58" w:rsidP="00086B58">
      <w:pPr>
        <w:rPr>
          <w:rFonts w:ascii="Times New Roman" w:hAnsi="Times New Roman" w:cs="Times New Roman"/>
        </w:rPr>
      </w:pPr>
    </w:p>
    <w:p w14:paraId="5A4F33D9" w14:textId="77777777" w:rsidR="00086B58" w:rsidRDefault="00086B58" w:rsidP="00086B58">
      <w:pPr>
        <w:rPr>
          <w:rFonts w:ascii="Times New Roman" w:hAnsi="Times New Roman" w:cs="Times New Roman"/>
        </w:rPr>
      </w:pPr>
    </w:p>
    <w:p w14:paraId="2B84FD6D" w14:textId="77777777" w:rsidR="00086B58" w:rsidRDefault="00086B58" w:rsidP="00086B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Humphrey Talbot(q.v.) brought a plaint of debt against him.</w:t>
      </w:r>
    </w:p>
    <w:p w14:paraId="27FB0029" w14:textId="77777777" w:rsidR="00086B58" w:rsidRDefault="00086B58" w:rsidP="00086B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3E1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341FC42" w14:textId="77777777" w:rsidR="00086B58" w:rsidRDefault="00086B58" w:rsidP="00086B58">
      <w:pPr>
        <w:rPr>
          <w:rFonts w:ascii="Times New Roman" w:hAnsi="Times New Roman" w:cs="Times New Roman"/>
        </w:rPr>
      </w:pPr>
    </w:p>
    <w:p w14:paraId="7577683C" w14:textId="77777777" w:rsidR="00086B58" w:rsidRDefault="00086B58" w:rsidP="00086B58">
      <w:pPr>
        <w:rPr>
          <w:rFonts w:ascii="Times New Roman" w:hAnsi="Times New Roman" w:cs="Times New Roman"/>
        </w:rPr>
      </w:pPr>
    </w:p>
    <w:p w14:paraId="00E6B418" w14:textId="77777777" w:rsidR="00086B58" w:rsidRDefault="00086B58" w:rsidP="00086B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2019</w:t>
      </w:r>
    </w:p>
    <w:p w14:paraId="4D166BA0" w14:textId="77777777" w:rsidR="006B2F86" w:rsidRPr="00E71FC3" w:rsidRDefault="00086B5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A6B06" w14:textId="77777777" w:rsidR="00086B58" w:rsidRDefault="00086B58" w:rsidP="00E71FC3">
      <w:r>
        <w:separator/>
      </w:r>
    </w:p>
  </w:endnote>
  <w:endnote w:type="continuationSeparator" w:id="0">
    <w:p w14:paraId="73FEFD86" w14:textId="77777777" w:rsidR="00086B58" w:rsidRDefault="00086B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465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BC0C0" w14:textId="77777777" w:rsidR="00086B58" w:rsidRDefault="00086B58" w:rsidP="00E71FC3">
      <w:r>
        <w:separator/>
      </w:r>
    </w:p>
  </w:footnote>
  <w:footnote w:type="continuationSeparator" w:id="0">
    <w:p w14:paraId="472987D7" w14:textId="77777777" w:rsidR="00086B58" w:rsidRDefault="00086B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B58"/>
    <w:rsid w:val="00086B5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C5AA7"/>
  <w15:chartTrackingRefBased/>
  <w15:docId w15:val="{655770DC-F4AE-4A39-BC4A-0C18FD85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6B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86B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2019-02-12T20:15:00Z</dcterms:created>
  <dcterms:modified xsi:type="dcterms:W3CDTF">2019-02-12T20:15:00Z</dcterms:modified>
</cp:coreProperties>
</file>