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F25D43" w14:textId="77777777" w:rsidR="00F4707F" w:rsidRDefault="00F4707F" w:rsidP="00F4707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Henry GREY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41F0C036" w14:textId="77777777" w:rsidR="00F4707F" w:rsidRDefault="00F4707F" w:rsidP="00F4707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4C0AAE89" w14:textId="77777777" w:rsidR="00F4707F" w:rsidRDefault="00F4707F" w:rsidP="00F4707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0D68C38" w14:textId="77777777" w:rsidR="00F4707F" w:rsidRDefault="00F4707F" w:rsidP="00F4707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1CE2100" w14:textId="77777777" w:rsidR="00F4707F" w:rsidRDefault="00F4707F" w:rsidP="00F4707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6BD4E2FA" w14:textId="77777777" w:rsidR="00F4707F" w:rsidRDefault="00F4707F" w:rsidP="00F4707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611472D3" w14:textId="77777777" w:rsidR="00F4707F" w:rsidRPr="00065994" w:rsidRDefault="00F4707F" w:rsidP="00F4707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6885F8F8" w14:textId="77777777" w:rsidR="00F4707F" w:rsidRDefault="00F4707F" w:rsidP="00F4707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6AD26A5" w14:textId="77777777" w:rsidR="00F4707F" w:rsidRDefault="00F4707F" w:rsidP="00F4707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BB07F00" w14:textId="77777777" w:rsidR="00F4707F" w:rsidRDefault="00F4707F" w:rsidP="00F4707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12 May 2024</w:t>
      </w:r>
    </w:p>
    <w:p w14:paraId="39B00E7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C800C6" w14:textId="77777777" w:rsidR="00F4707F" w:rsidRDefault="00F4707F" w:rsidP="009139A6">
      <w:r>
        <w:separator/>
      </w:r>
    </w:p>
  </w:endnote>
  <w:endnote w:type="continuationSeparator" w:id="0">
    <w:p w14:paraId="2D1899A4" w14:textId="77777777" w:rsidR="00F4707F" w:rsidRDefault="00F470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8E8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280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23D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D251E5" w14:textId="77777777" w:rsidR="00F4707F" w:rsidRDefault="00F4707F" w:rsidP="009139A6">
      <w:r>
        <w:separator/>
      </w:r>
    </w:p>
  </w:footnote>
  <w:footnote w:type="continuationSeparator" w:id="0">
    <w:p w14:paraId="5DFF5FDE" w14:textId="77777777" w:rsidR="00F4707F" w:rsidRDefault="00F470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4B12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A2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D4A0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07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129B2"/>
    <w:rsid w:val="00A3176C"/>
    <w:rsid w:val="00AE65F8"/>
    <w:rsid w:val="00BA00AB"/>
    <w:rsid w:val="00C71834"/>
    <w:rsid w:val="00CB4ED9"/>
    <w:rsid w:val="00E61DA6"/>
    <w:rsid w:val="00EB3209"/>
    <w:rsid w:val="00F41096"/>
    <w:rsid w:val="00F4707F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AB1AD"/>
  <w15:chartTrackingRefBased/>
  <w15:docId w15:val="{66CA153D-99B9-4B36-A6A7-8EE519D4C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2024-07-27T15:12:00Z</dcterms:created>
  <dcterms:modified xsi:type="dcterms:W3CDTF">2024-07-27T15:12:00Z</dcterms:modified>
</cp:coreProperties>
</file>