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DD99E" w14:textId="35BCE376" w:rsidR="006B2F86" w:rsidRDefault="00E558E9" w:rsidP="00E71FC3">
      <w:pPr>
        <w:pStyle w:val="NoSpacing"/>
      </w:pPr>
      <w:r>
        <w:rPr>
          <w:u w:val="single"/>
        </w:rPr>
        <w:t>Henry GREY</w:t>
      </w:r>
      <w:r>
        <w:t xml:space="preserve">       (fl.1477)</w:t>
      </w:r>
    </w:p>
    <w:p w14:paraId="2A6EF25F" w14:textId="72CB5E8B" w:rsidR="00E558E9" w:rsidRDefault="00E558E9" w:rsidP="00E71FC3">
      <w:pPr>
        <w:pStyle w:val="NoSpacing"/>
      </w:pPr>
      <w:r>
        <w:t xml:space="preserve">Lord Grey of </w:t>
      </w:r>
      <w:proofErr w:type="spellStart"/>
      <w:r>
        <w:t>Codnor</w:t>
      </w:r>
      <w:proofErr w:type="spellEnd"/>
      <w:r>
        <w:t>.</w:t>
      </w:r>
    </w:p>
    <w:p w14:paraId="7EF6E0EB" w14:textId="601FA343" w:rsidR="00E558E9" w:rsidRDefault="00E558E9" w:rsidP="00E71FC3">
      <w:pPr>
        <w:pStyle w:val="NoSpacing"/>
      </w:pPr>
    </w:p>
    <w:p w14:paraId="38C71FFA" w14:textId="4A227D1B" w:rsidR="00E558E9" w:rsidRDefault="00E558E9" w:rsidP="00E71FC3">
      <w:pPr>
        <w:pStyle w:val="NoSpacing"/>
      </w:pPr>
    </w:p>
    <w:p w14:paraId="282652FF" w14:textId="0EFBFEAA" w:rsidR="00E558E9" w:rsidRDefault="00E558E9" w:rsidP="00E71FC3">
      <w:pPr>
        <w:pStyle w:val="NoSpacing"/>
      </w:pPr>
      <w:r>
        <w:tab/>
        <w:t>1477</w:t>
      </w:r>
      <w:r>
        <w:tab/>
        <w:t>He and others brought a suit against Robert Russell(q.v.) and Matthew</w:t>
      </w:r>
    </w:p>
    <w:p w14:paraId="74658750" w14:textId="78E4682D" w:rsidR="00E558E9" w:rsidRDefault="00E558E9" w:rsidP="00E71FC3">
      <w:pPr>
        <w:pStyle w:val="NoSpacing"/>
      </w:pPr>
      <w:r>
        <w:tab/>
      </w:r>
      <w:r>
        <w:tab/>
      </w:r>
      <w:proofErr w:type="spellStart"/>
      <w:r>
        <w:t>Jubbe</w:t>
      </w:r>
      <w:proofErr w:type="spellEnd"/>
      <w:r>
        <w:t>(q.v.) and others of Exeter.</w:t>
      </w:r>
    </w:p>
    <w:p w14:paraId="6D7D76D0" w14:textId="50DE28C0" w:rsidR="00E558E9" w:rsidRDefault="00E558E9" w:rsidP="00E71FC3">
      <w:pPr>
        <w:pStyle w:val="NoSpacing"/>
      </w:pPr>
      <w:r>
        <w:tab/>
      </w:r>
      <w:r>
        <w:tab/>
        <w:t>(P.R.O. ref. C1/67/65)</w:t>
      </w:r>
    </w:p>
    <w:p w14:paraId="75CE29AF" w14:textId="012219E9" w:rsidR="00E558E9" w:rsidRDefault="00E558E9" w:rsidP="00E71FC3">
      <w:pPr>
        <w:pStyle w:val="NoSpacing"/>
      </w:pPr>
    </w:p>
    <w:p w14:paraId="1448B286" w14:textId="43F57EF8" w:rsidR="00E558E9" w:rsidRDefault="00E558E9" w:rsidP="00E71FC3">
      <w:pPr>
        <w:pStyle w:val="NoSpacing"/>
      </w:pPr>
    </w:p>
    <w:p w14:paraId="3C14CF97" w14:textId="328FE6FC" w:rsidR="00E558E9" w:rsidRPr="00E558E9" w:rsidRDefault="00E558E9" w:rsidP="00E71FC3">
      <w:pPr>
        <w:pStyle w:val="NoSpacing"/>
      </w:pPr>
      <w:r>
        <w:t>24 September 2019</w:t>
      </w:r>
      <w:bookmarkStart w:id="0" w:name="_GoBack"/>
      <w:bookmarkEnd w:id="0"/>
    </w:p>
    <w:sectPr w:rsidR="00E558E9" w:rsidRPr="00E558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748A6" w14:textId="77777777" w:rsidR="00E558E9" w:rsidRDefault="00E558E9" w:rsidP="00E71FC3">
      <w:pPr>
        <w:spacing w:after="0" w:line="240" w:lineRule="auto"/>
      </w:pPr>
      <w:r>
        <w:separator/>
      </w:r>
    </w:p>
  </w:endnote>
  <w:endnote w:type="continuationSeparator" w:id="0">
    <w:p w14:paraId="54FCB31F" w14:textId="77777777" w:rsidR="00E558E9" w:rsidRDefault="00E558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3EFF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926873" w14:textId="77777777" w:rsidR="00E558E9" w:rsidRDefault="00E558E9" w:rsidP="00E71FC3">
      <w:pPr>
        <w:spacing w:after="0" w:line="240" w:lineRule="auto"/>
      </w:pPr>
      <w:r>
        <w:separator/>
      </w:r>
    </w:p>
  </w:footnote>
  <w:footnote w:type="continuationSeparator" w:id="0">
    <w:p w14:paraId="3A306DF2" w14:textId="77777777" w:rsidR="00E558E9" w:rsidRDefault="00E558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E9"/>
    <w:rsid w:val="001A7C09"/>
    <w:rsid w:val="00577BD5"/>
    <w:rsid w:val="00656CBA"/>
    <w:rsid w:val="006A1F77"/>
    <w:rsid w:val="00733BE7"/>
    <w:rsid w:val="00AB52E8"/>
    <w:rsid w:val="00B16D3F"/>
    <w:rsid w:val="00BB41AC"/>
    <w:rsid w:val="00E558E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9DF57"/>
  <w15:chartTrackingRefBased/>
  <w15:docId w15:val="{E3E0DD5D-FA19-4D00-8387-133D5EEE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2019-09-24T17:08:00Z</dcterms:created>
  <dcterms:modified xsi:type="dcterms:W3CDTF">2019-09-24T17:20:00Z</dcterms:modified>
</cp:coreProperties>
</file>