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65796" w14:textId="5172E46A" w:rsidR="006B2F86" w:rsidRDefault="0041716C" w:rsidP="00E71FC3">
      <w:pPr>
        <w:pStyle w:val="NoSpacing"/>
      </w:pPr>
      <w:r>
        <w:rPr>
          <w:u w:val="single"/>
        </w:rPr>
        <w:t>Henry GREY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FB1937F" w14:textId="33556453" w:rsidR="0041716C" w:rsidRDefault="0041716C" w:rsidP="00E71FC3">
      <w:pPr>
        <w:pStyle w:val="NoSpacing"/>
      </w:pPr>
      <w:r>
        <w:t>Keeper of the King’s Armour in the Tower of London.</w:t>
      </w:r>
    </w:p>
    <w:p w14:paraId="6DF681D1" w14:textId="24DF1B93" w:rsidR="0041716C" w:rsidRDefault="0041716C" w:rsidP="00E71FC3">
      <w:pPr>
        <w:pStyle w:val="NoSpacing"/>
      </w:pPr>
    </w:p>
    <w:p w14:paraId="1E319891" w14:textId="6FB6B50F" w:rsidR="0041716C" w:rsidRDefault="0041716C" w:rsidP="00E71FC3">
      <w:pPr>
        <w:pStyle w:val="NoSpacing"/>
      </w:pPr>
    </w:p>
    <w:p w14:paraId="4F4CFE1A" w14:textId="66EFD083" w:rsidR="0041716C" w:rsidRDefault="0041716C" w:rsidP="00E71FC3">
      <w:pPr>
        <w:pStyle w:val="NoSpacing"/>
      </w:pPr>
      <w:r>
        <w:tab/>
        <w:t>1483</w:t>
      </w:r>
      <w:r>
        <w:tab/>
        <w:t xml:space="preserve">He was paid wages of £11 2s 6d.   (Harl.433 </w:t>
      </w:r>
      <w:proofErr w:type="spellStart"/>
      <w:r>
        <w:t>vol.III</w:t>
      </w:r>
      <w:proofErr w:type="spellEnd"/>
      <w:r>
        <w:t xml:space="preserve"> p.193)</w:t>
      </w:r>
    </w:p>
    <w:p w14:paraId="191F1253" w14:textId="580EC0BC" w:rsidR="0041716C" w:rsidRDefault="0041716C" w:rsidP="00E71FC3">
      <w:pPr>
        <w:pStyle w:val="NoSpacing"/>
      </w:pPr>
    </w:p>
    <w:p w14:paraId="4904CA2F" w14:textId="57CD3767" w:rsidR="0041716C" w:rsidRDefault="0041716C" w:rsidP="00E71FC3">
      <w:pPr>
        <w:pStyle w:val="NoSpacing"/>
      </w:pPr>
    </w:p>
    <w:p w14:paraId="76D34B72" w14:textId="49BA45C5" w:rsidR="0041716C" w:rsidRPr="0041716C" w:rsidRDefault="0041716C" w:rsidP="00E71FC3">
      <w:pPr>
        <w:pStyle w:val="NoSpacing"/>
      </w:pPr>
      <w:r>
        <w:t>26 October 2018</w:t>
      </w:r>
      <w:bookmarkStart w:id="0" w:name="_GoBack"/>
      <w:bookmarkEnd w:id="0"/>
    </w:p>
    <w:sectPr w:rsidR="0041716C" w:rsidRPr="004171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5B101" w14:textId="77777777" w:rsidR="0041716C" w:rsidRDefault="0041716C" w:rsidP="00E71FC3">
      <w:pPr>
        <w:spacing w:after="0" w:line="240" w:lineRule="auto"/>
      </w:pPr>
      <w:r>
        <w:separator/>
      </w:r>
    </w:p>
  </w:endnote>
  <w:endnote w:type="continuationSeparator" w:id="0">
    <w:p w14:paraId="6F22C112" w14:textId="77777777" w:rsidR="0041716C" w:rsidRDefault="004171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77B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AFD45" w14:textId="77777777" w:rsidR="0041716C" w:rsidRDefault="0041716C" w:rsidP="00E71FC3">
      <w:pPr>
        <w:spacing w:after="0" w:line="240" w:lineRule="auto"/>
      </w:pPr>
      <w:r>
        <w:separator/>
      </w:r>
    </w:p>
  </w:footnote>
  <w:footnote w:type="continuationSeparator" w:id="0">
    <w:p w14:paraId="7C930725" w14:textId="77777777" w:rsidR="0041716C" w:rsidRDefault="004171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6C"/>
    <w:rsid w:val="001A7C09"/>
    <w:rsid w:val="004171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A7084"/>
  <w15:chartTrackingRefBased/>
  <w15:docId w15:val="{1247182F-19FB-4B0C-8F1B-27425B5C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2018-10-26T13:48:00Z</dcterms:created>
  <dcterms:modified xsi:type="dcterms:W3CDTF">2018-10-26T13:54:00Z</dcterms:modified>
</cp:coreProperties>
</file>