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36FF2" w14:textId="77777777" w:rsidR="00AF60CA" w:rsidRPr="00641159" w:rsidRDefault="00AF60CA" w:rsidP="00AF60C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GREY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29DA6E0F" w14:textId="77777777" w:rsidR="00AF60CA" w:rsidRDefault="00AF60CA" w:rsidP="00AF60C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BBCF271" w14:textId="77777777" w:rsidR="00AF60CA" w:rsidRDefault="00AF60CA" w:rsidP="00AF60CA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AADAD58" w14:textId="77777777" w:rsidR="00AF60CA" w:rsidRDefault="00AF60CA" w:rsidP="00AF60C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May1484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Dorchester into lands</w:t>
      </w:r>
    </w:p>
    <w:p w14:paraId="53DFF012" w14:textId="77777777" w:rsidR="00AF60CA" w:rsidRDefault="00AF60CA" w:rsidP="00AF60C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John Hussey(q.v.)</w:t>
      </w:r>
    </w:p>
    <w:p w14:paraId="5109B9FB" w14:textId="77777777" w:rsidR="00AF60CA" w:rsidRDefault="00AF60CA" w:rsidP="00AF60C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D30AB0C" w14:textId="77777777" w:rsidR="00AF60CA" w:rsidRDefault="00AF60CA" w:rsidP="00AF60C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pp.60-2)</w:t>
      </w:r>
    </w:p>
    <w:p w14:paraId="4F1ED588" w14:textId="77777777" w:rsidR="00AF60CA" w:rsidRDefault="00AF60CA" w:rsidP="00AF60CA">
      <w:pPr>
        <w:pStyle w:val="NoSpacing"/>
        <w:rPr>
          <w:rFonts w:eastAsia="Times New Roman" w:cs="Times New Roman"/>
          <w:szCs w:val="24"/>
        </w:rPr>
      </w:pPr>
    </w:p>
    <w:p w14:paraId="6CF2AB14" w14:textId="77777777" w:rsidR="00AF60CA" w:rsidRDefault="00AF60CA" w:rsidP="00AF60CA">
      <w:pPr>
        <w:pStyle w:val="NoSpacing"/>
        <w:rPr>
          <w:rFonts w:eastAsia="Times New Roman" w:cs="Times New Roman"/>
          <w:szCs w:val="24"/>
        </w:rPr>
      </w:pPr>
    </w:p>
    <w:p w14:paraId="349A14F4" w14:textId="77777777" w:rsidR="00AF60CA" w:rsidRDefault="00AF60CA" w:rsidP="00AF60C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May 2023</w:t>
      </w:r>
    </w:p>
    <w:p w14:paraId="4978C5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BBB99" w14:textId="77777777" w:rsidR="00AF60CA" w:rsidRDefault="00AF60CA" w:rsidP="009139A6">
      <w:r>
        <w:separator/>
      </w:r>
    </w:p>
  </w:endnote>
  <w:endnote w:type="continuationSeparator" w:id="0">
    <w:p w14:paraId="16778CBF" w14:textId="77777777" w:rsidR="00AF60CA" w:rsidRDefault="00AF60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811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7CA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B22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BFE82" w14:textId="77777777" w:rsidR="00AF60CA" w:rsidRDefault="00AF60CA" w:rsidP="009139A6">
      <w:r>
        <w:separator/>
      </w:r>
    </w:p>
  </w:footnote>
  <w:footnote w:type="continuationSeparator" w:id="0">
    <w:p w14:paraId="7E3236AC" w14:textId="77777777" w:rsidR="00AF60CA" w:rsidRDefault="00AF60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A6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E2F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6B2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C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60C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B002"/>
  <w15:chartTrackingRefBased/>
  <w15:docId w15:val="{8BC0B775-AC07-47A8-95F3-9730D58A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2023-05-21T19:43:00Z</dcterms:created>
  <dcterms:modified xsi:type="dcterms:W3CDTF">2023-05-21T19:45:00Z</dcterms:modified>
</cp:coreProperties>
</file>