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AD278" w14:textId="29E0E5E6" w:rsidR="00BA00AB" w:rsidRDefault="001954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14:paraId="33E07821" w14:textId="456D6015" w:rsidR="00195458" w:rsidRDefault="001954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BD428" w14:textId="30D6C3CC" w:rsidR="00195458" w:rsidRDefault="001954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25634" w14:textId="5A8E5EA8" w:rsidR="00195458" w:rsidRDefault="00195458" w:rsidP="001954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Nov.1433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Norfolk and Suffolk.   (C.F.R. 1430-37 p.1</w:t>
      </w:r>
      <w:r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BA1F47D" w14:textId="77777777" w:rsidR="00195458" w:rsidRDefault="00195458" w:rsidP="001954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D32F5" w14:textId="77777777" w:rsidR="00195458" w:rsidRDefault="00195458" w:rsidP="001954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2249A" w14:textId="2408A8CA" w:rsidR="00195458" w:rsidRPr="00195458" w:rsidRDefault="00195458" w:rsidP="001954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December 2021</w:t>
      </w:r>
    </w:p>
    <w:sectPr w:rsidR="00195458" w:rsidRPr="001954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448FF" w14:textId="77777777" w:rsidR="00195458" w:rsidRDefault="00195458" w:rsidP="009139A6">
      <w:r>
        <w:separator/>
      </w:r>
    </w:p>
  </w:endnote>
  <w:endnote w:type="continuationSeparator" w:id="0">
    <w:p w14:paraId="495A2111" w14:textId="77777777" w:rsidR="00195458" w:rsidRDefault="001954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0A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60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9A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94859" w14:textId="77777777" w:rsidR="00195458" w:rsidRDefault="00195458" w:rsidP="009139A6">
      <w:r>
        <w:separator/>
      </w:r>
    </w:p>
  </w:footnote>
  <w:footnote w:type="continuationSeparator" w:id="0">
    <w:p w14:paraId="3DF4E633" w14:textId="77777777" w:rsidR="00195458" w:rsidRDefault="001954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9C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BB4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B6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58"/>
    <w:rsid w:val="000666E0"/>
    <w:rsid w:val="0019545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BEFCE"/>
  <w15:chartTrackingRefBased/>
  <w15:docId w15:val="{B390F94E-DB95-4A47-9222-1D51F056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2021-12-26T16:43:00Z</dcterms:created>
  <dcterms:modified xsi:type="dcterms:W3CDTF">2021-12-26T16:44:00Z</dcterms:modified>
</cp:coreProperties>
</file>