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GREY</w:t>
      </w:r>
      <w:r>
        <w:rPr>
          <w:rFonts w:ascii="Times New Roman" w:hAnsi="Times New Roman" w:cs="Times New Roman"/>
          <w:sz w:val="24"/>
          <w:szCs w:val="24"/>
        </w:rPr>
        <w:t xml:space="preserve">     (fl.1470)</w:t>
      </w:r>
    </w:p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Norwich.</w:t>
      </w:r>
    </w:p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Apr.1470</w:t>
      </w:r>
      <w:r>
        <w:rPr>
          <w:rFonts w:ascii="Times New Roman" w:hAnsi="Times New Roman" w:cs="Times New Roman"/>
          <w:sz w:val="24"/>
          <w:szCs w:val="24"/>
        </w:rPr>
        <w:tab/>
        <w:t>She and Vebatus Greystek(q.v.) wished to marry, but since they were related</w:t>
      </w:r>
    </w:p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twice in the third and twice in the fourth degrees of consanguinity they</w:t>
      </w:r>
    </w:p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requested a dispensation that they may do so, with legitimation of any issue.</w:t>
      </w:r>
    </w:p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Approved.</w:t>
      </w:r>
    </w:p>
    <w:p w:rsidR="00447EC7" w:rsidRDefault="00447EC7" w:rsidP="00447EC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p.21)</w:t>
      </w:r>
    </w:p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7EC7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447EC7" w:rsidP="00447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EC7" w:rsidRDefault="00447EC7" w:rsidP="00564E3C">
      <w:pPr>
        <w:spacing w:after="0" w:line="240" w:lineRule="auto"/>
      </w:pPr>
      <w:r>
        <w:separator/>
      </w:r>
    </w:p>
  </w:endnote>
  <w:endnote w:type="continuationSeparator" w:id="0">
    <w:p w:rsidR="00447EC7" w:rsidRDefault="00447EC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47EC7">
      <w:rPr>
        <w:rFonts w:ascii="Times New Roman" w:hAnsi="Times New Roman" w:cs="Times New Roman"/>
        <w:noProof/>
        <w:sz w:val="24"/>
        <w:szCs w:val="24"/>
      </w:rPr>
      <w:t>25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EC7" w:rsidRDefault="00447EC7" w:rsidP="00564E3C">
      <w:pPr>
        <w:spacing w:after="0" w:line="240" w:lineRule="auto"/>
      </w:pPr>
      <w:r>
        <w:separator/>
      </w:r>
    </w:p>
  </w:footnote>
  <w:footnote w:type="continuationSeparator" w:id="0">
    <w:p w:rsidR="00447EC7" w:rsidRDefault="00447EC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C7"/>
    <w:rsid w:val="00372DC6"/>
    <w:rsid w:val="00447EC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E418B6-11D8-4E24-BD46-7EB6EBD9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2016-01-25T21:17:00Z</dcterms:created>
  <dcterms:modified xsi:type="dcterms:W3CDTF">2016-01-25T21:17:00Z</dcterms:modified>
</cp:coreProperties>
</file>