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Edmund GREY</w:t>
      </w:r>
      <w:bookmarkEnd w:id="0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Lord </w:t>
      </w:r>
      <w:proofErr w:type="spellStart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Ruthyn</w:t>
      </w:r>
      <w:proofErr w:type="spellEnd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Sir Edward Neville, Lord </w:t>
      </w:r>
      <w:proofErr w:type="spellStart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Aberganenny</w:t>
      </w:r>
      <w:proofErr w:type="spellEnd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brought a plaint against</w:t>
      </w: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 and John Morton of </w:t>
      </w:r>
      <w:proofErr w:type="spellStart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Wistow</w:t>
      </w:r>
      <w:proofErr w:type="spellEnd"/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003A5B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03A5B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003A5B" w:rsidRPr="00003A5B" w:rsidRDefault="00003A5B" w:rsidP="00003A5B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003A5B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11 February 2016</w:t>
      </w:r>
    </w:p>
    <w:p w:rsidR="006B2F86" w:rsidRPr="00003A5B" w:rsidRDefault="00003A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003A5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A5B" w:rsidRDefault="00003A5B" w:rsidP="00E71FC3">
      <w:pPr>
        <w:spacing w:after="0" w:line="240" w:lineRule="auto"/>
      </w:pPr>
      <w:r>
        <w:separator/>
      </w:r>
    </w:p>
  </w:endnote>
  <w:endnote w:type="continuationSeparator" w:id="0">
    <w:p w:rsidR="00003A5B" w:rsidRDefault="00003A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A5B" w:rsidRDefault="00003A5B" w:rsidP="00E71FC3">
      <w:pPr>
        <w:spacing w:after="0" w:line="240" w:lineRule="auto"/>
      </w:pPr>
      <w:r>
        <w:separator/>
      </w:r>
    </w:p>
  </w:footnote>
  <w:footnote w:type="continuationSeparator" w:id="0">
    <w:p w:rsidR="00003A5B" w:rsidRDefault="00003A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A5B"/>
    <w:rsid w:val="00003A5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24821B-33A7-4F46-8A6E-E619679A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03A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2016-04-22T21:17:00Z</dcterms:created>
  <dcterms:modified xsi:type="dcterms:W3CDTF">2016-04-22T21:18:00Z</dcterms:modified>
</cp:coreProperties>
</file>