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E3CBF" w14:textId="109B9759" w:rsidR="006B2F86" w:rsidRDefault="002917FF" w:rsidP="00E71FC3">
      <w:pPr>
        <w:pStyle w:val="NoSpacing"/>
      </w:pPr>
      <w:r>
        <w:rPr>
          <w:u w:val="single"/>
        </w:rPr>
        <w:t>Constance GREY</w:t>
      </w:r>
      <w:r>
        <w:t xml:space="preserve">      (fl.1430)</w:t>
      </w:r>
    </w:p>
    <w:p w14:paraId="3C09F7C4" w14:textId="6572EA26" w:rsidR="002917FF" w:rsidRDefault="002917FF" w:rsidP="00E71FC3">
      <w:pPr>
        <w:pStyle w:val="NoSpacing"/>
      </w:pPr>
    </w:p>
    <w:p w14:paraId="048DACBE" w14:textId="4A28AEF1" w:rsidR="002917FF" w:rsidRDefault="002917FF" w:rsidP="00E71FC3">
      <w:pPr>
        <w:pStyle w:val="NoSpacing"/>
      </w:pPr>
    </w:p>
    <w:p w14:paraId="15CC3D0D" w14:textId="7F9BEF6C" w:rsidR="002917FF" w:rsidRDefault="002917FF" w:rsidP="00E71FC3">
      <w:pPr>
        <w:pStyle w:val="NoSpacing"/>
      </w:pPr>
      <w:r>
        <w:t xml:space="preserve">Daughter of Reynold Grey, Lord Grey of </w:t>
      </w:r>
      <w:proofErr w:type="spellStart"/>
      <w:r>
        <w:t>Ruthyn</w:t>
      </w:r>
      <w:proofErr w:type="spellEnd"/>
      <w:r>
        <w:t>(q.v.).   (H.P. p.235)</w:t>
      </w:r>
    </w:p>
    <w:p w14:paraId="1C3CFE9E" w14:textId="1F6C689D" w:rsidR="002917FF" w:rsidRDefault="002917FF" w:rsidP="00E71FC3">
      <w:pPr>
        <w:pStyle w:val="NoSpacing"/>
      </w:pPr>
      <w:r>
        <w:t xml:space="preserve">= Sir John </w:t>
      </w:r>
      <w:proofErr w:type="spellStart"/>
      <w:r>
        <w:t>Cussy</w:t>
      </w:r>
      <w:proofErr w:type="spellEnd"/>
      <w:r>
        <w:t>(d.1445)(q.v.).   (ibid.)</w:t>
      </w:r>
    </w:p>
    <w:p w14:paraId="428F5FA7" w14:textId="1A4CE2E0" w:rsidR="002917FF" w:rsidRDefault="002917FF" w:rsidP="00E71FC3">
      <w:pPr>
        <w:pStyle w:val="NoSpacing"/>
      </w:pPr>
      <w:r>
        <w:t xml:space="preserve">Sons:   John(b.1442) and Thomas. Both </w:t>
      </w:r>
      <w:proofErr w:type="spellStart"/>
      <w:r>
        <w:t>o.s.p</w:t>
      </w:r>
      <w:proofErr w:type="spellEnd"/>
      <w:r>
        <w:t>.   (ibid.)</w:t>
      </w:r>
    </w:p>
    <w:p w14:paraId="12A85869" w14:textId="5F546DFD" w:rsidR="002917FF" w:rsidRDefault="002917FF" w:rsidP="00E71FC3">
      <w:pPr>
        <w:pStyle w:val="NoSpacing"/>
      </w:pPr>
    </w:p>
    <w:p w14:paraId="450C6571" w14:textId="079C746C" w:rsidR="002917FF" w:rsidRDefault="002917FF" w:rsidP="00E71FC3">
      <w:pPr>
        <w:pStyle w:val="NoSpacing"/>
      </w:pPr>
    </w:p>
    <w:p w14:paraId="182B1AF2" w14:textId="35085843" w:rsidR="002917FF" w:rsidRPr="002917FF" w:rsidRDefault="002917FF" w:rsidP="00E71FC3">
      <w:pPr>
        <w:pStyle w:val="NoSpacing"/>
      </w:pPr>
      <w:r>
        <w:t>28 November 2019</w:t>
      </w:r>
      <w:bookmarkStart w:id="0" w:name="_GoBack"/>
      <w:bookmarkEnd w:id="0"/>
    </w:p>
    <w:sectPr w:rsidR="002917FF" w:rsidRPr="002917F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444FA" w14:textId="77777777" w:rsidR="002917FF" w:rsidRDefault="002917FF" w:rsidP="00E71FC3">
      <w:pPr>
        <w:spacing w:after="0" w:line="240" w:lineRule="auto"/>
      </w:pPr>
      <w:r>
        <w:separator/>
      </w:r>
    </w:p>
  </w:endnote>
  <w:endnote w:type="continuationSeparator" w:id="0">
    <w:p w14:paraId="5FB8165D" w14:textId="77777777" w:rsidR="002917FF" w:rsidRDefault="002917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2DA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D3B43" w14:textId="77777777" w:rsidR="002917FF" w:rsidRDefault="002917FF" w:rsidP="00E71FC3">
      <w:pPr>
        <w:spacing w:after="0" w:line="240" w:lineRule="auto"/>
      </w:pPr>
      <w:r>
        <w:separator/>
      </w:r>
    </w:p>
  </w:footnote>
  <w:footnote w:type="continuationSeparator" w:id="0">
    <w:p w14:paraId="470CB5F4" w14:textId="77777777" w:rsidR="002917FF" w:rsidRDefault="002917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FF"/>
    <w:rsid w:val="001A7C09"/>
    <w:rsid w:val="002917F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3F29C"/>
  <w15:chartTrackingRefBased/>
  <w15:docId w15:val="{0706518B-B50E-4F0E-963F-6DDE341A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2019-11-28T22:24:00Z</dcterms:created>
  <dcterms:modified xsi:type="dcterms:W3CDTF">2019-11-28T22:31:00Z</dcterms:modified>
</cp:coreProperties>
</file>