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30BAE" w14:textId="448436FB" w:rsidR="006B2F86" w:rsidRDefault="007D2D2C" w:rsidP="00E71FC3">
      <w:pPr>
        <w:pStyle w:val="NoSpacing"/>
      </w:pPr>
      <w:r>
        <w:rPr>
          <w:u w:val="single"/>
        </w:rPr>
        <w:t>Anthony GREY</w:t>
      </w:r>
      <w:r>
        <w:t xml:space="preserve">        (fl.1480)</w:t>
      </w:r>
    </w:p>
    <w:p w14:paraId="1F3E0C55" w14:textId="0863969B" w:rsidR="007D2D2C" w:rsidRDefault="007D2D2C" w:rsidP="00E71FC3">
      <w:pPr>
        <w:pStyle w:val="NoSpacing"/>
      </w:pPr>
      <w:r>
        <w:t xml:space="preserve">Lord Grey of </w:t>
      </w:r>
      <w:proofErr w:type="spellStart"/>
      <w:r>
        <w:t>Codnor</w:t>
      </w:r>
      <w:proofErr w:type="spellEnd"/>
      <w:r>
        <w:t>.</w:t>
      </w:r>
    </w:p>
    <w:p w14:paraId="6F957EAA" w14:textId="55292F1A" w:rsidR="007D2D2C" w:rsidRDefault="007D2D2C" w:rsidP="00E71FC3">
      <w:pPr>
        <w:pStyle w:val="NoSpacing"/>
      </w:pPr>
    </w:p>
    <w:p w14:paraId="2800CF4A" w14:textId="421D115D" w:rsidR="007D2D2C" w:rsidRDefault="007D2D2C" w:rsidP="00E71FC3">
      <w:pPr>
        <w:pStyle w:val="NoSpacing"/>
      </w:pPr>
    </w:p>
    <w:p w14:paraId="70300190" w14:textId="2BA0F995" w:rsidR="007D2D2C" w:rsidRDefault="007D2D2C" w:rsidP="00E71FC3">
      <w:pPr>
        <w:pStyle w:val="NoSpacing"/>
      </w:pPr>
      <w:r>
        <w:t>= Joan(q.v.), daughter of Sir Richard  Woodville, 1</w:t>
      </w:r>
      <w:r w:rsidRPr="007D2D2C">
        <w:rPr>
          <w:vertAlign w:val="superscript"/>
        </w:rPr>
        <w:t>st</w:t>
      </w:r>
      <w:r>
        <w:t xml:space="preserve"> Earl Rivers(q.v.).</w:t>
      </w:r>
    </w:p>
    <w:p w14:paraId="59938286" w14:textId="7C0FD427" w:rsidR="007D2D2C" w:rsidRDefault="007D2D2C" w:rsidP="00E71FC3">
      <w:pPr>
        <w:pStyle w:val="NoSpacing"/>
      </w:pPr>
      <w:r>
        <w:t>(F.P.B. pp.30-1)</w:t>
      </w:r>
    </w:p>
    <w:p w14:paraId="064AE511" w14:textId="02426B43" w:rsidR="007D2D2C" w:rsidRDefault="007D2D2C" w:rsidP="00E71FC3">
      <w:pPr>
        <w:pStyle w:val="NoSpacing"/>
      </w:pPr>
    </w:p>
    <w:p w14:paraId="491991A7" w14:textId="74F582DE" w:rsidR="007D2D2C" w:rsidRDefault="007D2D2C" w:rsidP="00E71FC3">
      <w:pPr>
        <w:pStyle w:val="NoSpacing"/>
      </w:pPr>
    </w:p>
    <w:p w14:paraId="09AA6F45" w14:textId="787645C4" w:rsidR="007D2D2C" w:rsidRPr="007D2D2C" w:rsidRDefault="007D2D2C" w:rsidP="00E71FC3">
      <w:pPr>
        <w:pStyle w:val="NoSpacing"/>
      </w:pPr>
      <w:r>
        <w:t>22 October 2019</w:t>
      </w:r>
      <w:bookmarkStart w:id="0" w:name="_GoBack"/>
      <w:bookmarkEnd w:id="0"/>
    </w:p>
    <w:sectPr w:rsidR="007D2D2C" w:rsidRPr="007D2D2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C40E39" w14:textId="77777777" w:rsidR="007D2D2C" w:rsidRDefault="007D2D2C" w:rsidP="00E71FC3">
      <w:pPr>
        <w:spacing w:after="0" w:line="240" w:lineRule="auto"/>
      </w:pPr>
      <w:r>
        <w:separator/>
      </w:r>
    </w:p>
  </w:endnote>
  <w:endnote w:type="continuationSeparator" w:id="0">
    <w:p w14:paraId="4C663127" w14:textId="77777777" w:rsidR="007D2D2C" w:rsidRDefault="007D2D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4DE32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23D2A7" w14:textId="77777777" w:rsidR="007D2D2C" w:rsidRDefault="007D2D2C" w:rsidP="00E71FC3">
      <w:pPr>
        <w:spacing w:after="0" w:line="240" w:lineRule="auto"/>
      </w:pPr>
      <w:r>
        <w:separator/>
      </w:r>
    </w:p>
  </w:footnote>
  <w:footnote w:type="continuationSeparator" w:id="0">
    <w:p w14:paraId="49C34325" w14:textId="77777777" w:rsidR="007D2D2C" w:rsidRDefault="007D2D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2C"/>
    <w:rsid w:val="001A7C09"/>
    <w:rsid w:val="00577BD5"/>
    <w:rsid w:val="00656CBA"/>
    <w:rsid w:val="006A1F77"/>
    <w:rsid w:val="00733BE7"/>
    <w:rsid w:val="007D2D2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429F7"/>
  <w15:chartTrackingRefBased/>
  <w15:docId w15:val="{87E0810E-8F2B-409A-B1A4-3E42CF702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2019-10-22T20:49:00Z</dcterms:created>
  <dcterms:modified xsi:type="dcterms:W3CDTF">2019-10-22T20:52:00Z</dcterms:modified>
</cp:coreProperties>
</file>