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1FA0E" w14:textId="77777777" w:rsidR="00292160" w:rsidRDefault="00292160" w:rsidP="00292160">
      <w:pPr>
        <w:pStyle w:val="NoSpacing"/>
      </w:pPr>
      <w:r>
        <w:rPr>
          <w:u w:val="single"/>
        </w:rPr>
        <w:t>Alice GREY</w:t>
      </w:r>
      <w:r>
        <w:t xml:space="preserve">     </w:t>
      </w:r>
      <w:proofErr w:type="gramStart"/>
      <w:r>
        <w:t xml:space="preserve">   (</w:t>
      </w:r>
      <w:proofErr w:type="gramEnd"/>
      <w:r>
        <w:t>b.ca.1380)</w:t>
      </w:r>
    </w:p>
    <w:p w14:paraId="10C2DBC8" w14:textId="77777777" w:rsidR="00292160" w:rsidRDefault="00292160" w:rsidP="00292160">
      <w:pPr>
        <w:pStyle w:val="NoSpacing"/>
      </w:pPr>
    </w:p>
    <w:p w14:paraId="1E764254" w14:textId="77777777" w:rsidR="00292160" w:rsidRDefault="00292160" w:rsidP="00292160">
      <w:pPr>
        <w:pStyle w:val="NoSpacing"/>
      </w:pPr>
    </w:p>
    <w:p w14:paraId="39DB4C9C" w14:textId="77777777" w:rsidR="00292160" w:rsidRDefault="00292160" w:rsidP="00292160">
      <w:pPr>
        <w:pStyle w:val="NoSpacing"/>
      </w:pPr>
      <w:r>
        <w:t xml:space="preserve">Daughter of </w:t>
      </w:r>
      <w:proofErr w:type="gramStart"/>
      <w:r>
        <w:t>Emmeline  Grey</w:t>
      </w:r>
      <w:proofErr w:type="gramEnd"/>
      <w:r>
        <w:t>(q.v.) and sister of Isabel(q.v.).</w:t>
      </w:r>
    </w:p>
    <w:p w14:paraId="2D16CA13" w14:textId="77777777" w:rsidR="00292160" w:rsidRDefault="00292160" w:rsidP="00292160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14:paraId="5E5306BA" w14:textId="77777777" w:rsidR="00292160" w:rsidRDefault="00292160" w:rsidP="00292160">
      <w:pPr>
        <w:pStyle w:val="NoSpacing"/>
      </w:pPr>
      <w:r>
        <w:t>= John de Leek.     (ibid.)</w:t>
      </w:r>
    </w:p>
    <w:p w14:paraId="323606E1" w14:textId="77777777" w:rsidR="00292160" w:rsidRDefault="00292160" w:rsidP="00292160">
      <w:pPr>
        <w:pStyle w:val="NoSpacing"/>
      </w:pPr>
    </w:p>
    <w:p w14:paraId="5DB2C27F" w14:textId="77777777" w:rsidR="00292160" w:rsidRDefault="00292160" w:rsidP="00292160">
      <w:pPr>
        <w:pStyle w:val="NoSpacing"/>
      </w:pPr>
    </w:p>
    <w:p w14:paraId="2DDC7D65" w14:textId="77777777" w:rsidR="00292160" w:rsidRDefault="00292160" w:rsidP="00292160">
      <w:pPr>
        <w:pStyle w:val="NoSpacing"/>
      </w:pPr>
      <w:r>
        <w:t xml:space="preserve">  5 Dec.1434</w:t>
      </w:r>
      <w:r>
        <w:tab/>
        <w:t xml:space="preserve">Her mother </w:t>
      </w:r>
      <w:proofErr w:type="gramStart"/>
      <w:r>
        <w:t>died</w:t>
      </w:r>
      <w:proofErr w:type="gramEnd"/>
      <w:r>
        <w:t xml:space="preserve"> and she and Isabel were her heiresses.  (ibid.)</w:t>
      </w:r>
    </w:p>
    <w:p w14:paraId="7EC35DCF" w14:textId="77777777" w:rsidR="00292160" w:rsidRDefault="00292160" w:rsidP="00292160">
      <w:pPr>
        <w:pStyle w:val="NoSpacing"/>
      </w:pPr>
    </w:p>
    <w:p w14:paraId="27F2D167" w14:textId="77777777" w:rsidR="00292160" w:rsidRDefault="00292160" w:rsidP="00292160">
      <w:pPr>
        <w:pStyle w:val="NoSpacing"/>
      </w:pPr>
    </w:p>
    <w:p w14:paraId="295811FE" w14:textId="52D466AB" w:rsidR="006B2F86" w:rsidRDefault="00292160" w:rsidP="00292160">
      <w:pPr>
        <w:pStyle w:val="NoSpacing"/>
      </w:pPr>
      <w:r>
        <w:t>29 December 2017</w:t>
      </w:r>
    </w:p>
    <w:p w14:paraId="39738E2E" w14:textId="21224F4F" w:rsidR="00763B2D" w:rsidRDefault="00763B2D" w:rsidP="00292160">
      <w:pPr>
        <w:pStyle w:val="NoSpacing"/>
      </w:pPr>
    </w:p>
    <w:p w14:paraId="3C493FF3" w14:textId="77777777" w:rsidR="00763B2D" w:rsidRPr="00292160" w:rsidRDefault="00763B2D" w:rsidP="00292160">
      <w:pPr>
        <w:pStyle w:val="NoSpacing"/>
      </w:pPr>
    </w:p>
    <w:sectPr w:rsidR="00763B2D" w:rsidRPr="002921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42964" w14:textId="77777777" w:rsidR="00292160" w:rsidRDefault="00292160" w:rsidP="00E71FC3">
      <w:pPr>
        <w:spacing w:after="0" w:line="240" w:lineRule="auto"/>
      </w:pPr>
      <w:r>
        <w:separator/>
      </w:r>
    </w:p>
  </w:endnote>
  <w:endnote w:type="continuationSeparator" w:id="0">
    <w:p w14:paraId="404DCFC8" w14:textId="77777777" w:rsidR="00292160" w:rsidRDefault="002921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DCC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7123E" w14:textId="77777777" w:rsidR="00292160" w:rsidRDefault="00292160" w:rsidP="00E71FC3">
      <w:pPr>
        <w:spacing w:after="0" w:line="240" w:lineRule="auto"/>
      </w:pPr>
      <w:r>
        <w:separator/>
      </w:r>
    </w:p>
  </w:footnote>
  <w:footnote w:type="continuationSeparator" w:id="0">
    <w:p w14:paraId="236838C1" w14:textId="77777777" w:rsidR="00292160" w:rsidRDefault="002921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60"/>
    <w:rsid w:val="001A7C09"/>
    <w:rsid w:val="00292160"/>
    <w:rsid w:val="00577BD5"/>
    <w:rsid w:val="00656CBA"/>
    <w:rsid w:val="006A1F77"/>
    <w:rsid w:val="00733BE7"/>
    <w:rsid w:val="00763B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C5048"/>
  <w15:chartTrackingRefBased/>
  <w15:docId w15:val="{93C0E179-0922-42EA-909C-09950553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2017-12-29T19:40:00Z</dcterms:created>
  <dcterms:modified xsi:type="dcterms:W3CDTF">2021-03-04T10:08:00Z</dcterms:modified>
</cp:coreProperties>
</file>