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995" w:rsidRPr="00CF34EF" w:rsidRDefault="00581995" w:rsidP="005819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34EF">
        <w:rPr>
          <w:rFonts w:ascii="Times New Roman" w:hAnsi="Times New Roman" w:cs="Times New Roman"/>
          <w:sz w:val="24"/>
          <w:szCs w:val="24"/>
          <w:u w:val="single"/>
        </w:rPr>
        <w:t>William GRAY</w:t>
      </w:r>
      <w:r w:rsidRPr="00CF34EF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581995" w:rsidRPr="00CF34EF" w:rsidRDefault="00581995" w:rsidP="005819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34EF">
        <w:rPr>
          <w:rFonts w:ascii="Times New Roman" w:hAnsi="Times New Roman" w:cs="Times New Roman"/>
          <w:sz w:val="24"/>
          <w:szCs w:val="24"/>
        </w:rPr>
        <w:t>of Hassingham, Norfolk.</w:t>
      </w:r>
    </w:p>
    <w:p w:rsidR="00581995" w:rsidRPr="00CF34EF" w:rsidRDefault="00581995" w:rsidP="005819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1995" w:rsidRPr="00CF34EF" w:rsidRDefault="00581995" w:rsidP="005819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1995" w:rsidRPr="00CF34EF" w:rsidRDefault="00581995" w:rsidP="005819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34EF">
        <w:rPr>
          <w:rFonts w:ascii="Times New Roman" w:hAnsi="Times New Roman" w:cs="Times New Roman"/>
          <w:sz w:val="24"/>
          <w:szCs w:val="24"/>
        </w:rPr>
        <w:tab/>
        <w:t>1502</w:t>
      </w:r>
      <w:r w:rsidRPr="00CF34EF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581995" w:rsidRPr="00CF34EF" w:rsidRDefault="00581995" w:rsidP="0058199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CF34EF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CF34EF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CF34EF">
        <w:rPr>
          <w:rFonts w:ascii="Times New Roman" w:hAnsi="Times New Roman" w:cs="Times New Roman"/>
          <w:sz w:val="24"/>
          <w:szCs w:val="24"/>
        </w:rPr>
        <w:t xml:space="preserve">  Cat. Ref. NCC will register, Popy 238)</w:t>
      </w:r>
    </w:p>
    <w:p w:rsidR="00581995" w:rsidRPr="00CF34EF" w:rsidRDefault="00581995" w:rsidP="005819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1995" w:rsidRPr="00CF34EF" w:rsidRDefault="00581995" w:rsidP="005819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1995" w:rsidRPr="00CF34EF" w:rsidRDefault="00581995" w:rsidP="005819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34EF">
        <w:rPr>
          <w:rFonts w:ascii="Times New Roman" w:hAnsi="Times New Roman" w:cs="Times New Roman"/>
          <w:sz w:val="24"/>
          <w:szCs w:val="24"/>
        </w:rPr>
        <w:t>15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995" w:rsidRDefault="00581995" w:rsidP="00564E3C">
      <w:pPr>
        <w:spacing w:after="0" w:line="240" w:lineRule="auto"/>
      </w:pPr>
      <w:r>
        <w:separator/>
      </w:r>
    </w:p>
  </w:endnote>
  <w:endnote w:type="continuationSeparator" w:id="0">
    <w:p w:rsidR="00581995" w:rsidRDefault="0058199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81995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995" w:rsidRDefault="00581995" w:rsidP="00564E3C">
      <w:pPr>
        <w:spacing w:after="0" w:line="240" w:lineRule="auto"/>
      </w:pPr>
      <w:r>
        <w:separator/>
      </w:r>
    </w:p>
  </w:footnote>
  <w:footnote w:type="continuationSeparator" w:id="0">
    <w:p w:rsidR="00581995" w:rsidRDefault="0058199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95"/>
    <w:rsid w:val="00372DC6"/>
    <w:rsid w:val="00564E3C"/>
    <w:rsid w:val="00581995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57817-18EC-4129-B53B-42355EFC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5819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2015-10-07T21:17:00Z</dcterms:created>
  <dcterms:modified xsi:type="dcterms:W3CDTF">2015-10-07T21:18:00Z</dcterms:modified>
</cp:coreProperties>
</file>