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503C5E" w14:textId="77777777" w:rsidR="00A44B86" w:rsidRDefault="00A44B86" w:rsidP="00A44B8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GRAY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fl.1414)</w:t>
      </w:r>
    </w:p>
    <w:p w14:paraId="3228B5FF" w14:textId="77777777" w:rsidR="00A44B86" w:rsidRDefault="00A44B86" w:rsidP="00A44B8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Oxford University. Clerk.</w:t>
      </w:r>
    </w:p>
    <w:p w14:paraId="5EDAB4ED" w14:textId="77777777" w:rsidR="00A44B86" w:rsidRDefault="00A44B86" w:rsidP="00A44B8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75BD845" w14:textId="77777777" w:rsidR="00A44B86" w:rsidRDefault="00A44B86" w:rsidP="00A44B8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9847F51" w14:textId="77777777" w:rsidR="00A44B86" w:rsidRDefault="00A44B86" w:rsidP="00A44B8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1414</w:t>
      </w:r>
      <w:r>
        <w:rPr>
          <w:rFonts w:ascii="Times New Roman" w:hAnsi="Times New Roman" w:cs="Times New Roman"/>
          <w:sz w:val="24"/>
          <w:szCs w:val="24"/>
        </w:rPr>
        <w:tab/>
        <w:t xml:space="preserve">He joined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lollard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rebellion. He was imprisoned for some time in </w:t>
      </w:r>
      <w:proofErr w:type="spellStart"/>
      <w:r>
        <w:rPr>
          <w:rFonts w:ascii="Times New Roman" w:hAnsi="Times New Roman" w:cs="Times New Roman"/>
          <w:sz w:val="24"/>
          <w:szCs w:val="24"/>
        </w:rPr>
        <w:t>Newgate</w:t>
      </w:r>
      <w:proofErr w:type="spellEnd"/>
    </w:p>
    <w:p w14:paraId="1B1545BB" w14:textId="77777777" w:rsidR="00A44B86" w:rsidRDefault="00A44B86" w:rsidP="00A44B8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prison before being pardoned.</w:t>
      </w:r>
    </w:p>
    <w:p w14:paraId="1A20E1B7" w14:textId="77777777" w:rsidR="00A44B86" w:rsidRDefault="00A44B86" w:rsidP="00A44B8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(“The Early Lollards: A Survey of Popular Lollard Activity in England </w:t>
      </w:r>
    </w:p>
    <w:p w14:paraId="7A7FE798" w14:textId="77777777" w:rsidR="00A44B86" w:rsidRDefault="00A44B86" w:rsidP="00A44B86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1382-1428” by Charles </w:t>
      </w:r>
      <w:proofErr w:type="spellStart"/>
      <w:r>
        <w:rPr>
          <w:rFonts w:ascii="Times New Roman" w:hAnsi="Times New Roman" w:cs="Times New Roman"/>
          <w:sz w:val="24"/>
          <w:szCs w:val="24"/>
        </w:rPr>
        <w:t>Kightley</w:t>
      </w:r>
      <w:proofErr w:type="spellEnd"/>
      <w:r>
        <w:rPr>
          <w:rFonts w:ascii="Times New Roman" w:hAnsi="Times New Roman" w:cs="Times New Roman"/>
          <w:sz w:val="24"/>
          <w:szCs w:val="24"/>
        </w:rPr>
        <w:t>. Submitted for the degree of Ph.D. in</w:t>
      </w:r>
    </w:p>
    <w:p w14:paraId="17E4A250" w14:textId="77777777" w:rsidR="00A44B86" w:rsidRDefault="00A44B86" w:rsidP="00A44B86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Department of History of the University of York, September 1475 p.287)</w:t>
      </w:r>
    </w:p>
    <w:p w14:paraId="3933A6B6" w14:textId="77777777" w:rsidR="00A44B86" w:rsidRDefault="00A44B86" w:rsidP="00A44B8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D8F712E" w14:textId="77777777" w:rsidR="00A44B86" w:rsidRDefault="00A44B86" w:rsidP="00A44B8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2F5BC1D" w14:textId="77777777" w:rsidR="00A44B86" w:rsidRDefault="00A44B86" w:rsidP="00A44B8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January 2022</w:t>
      </w:r>
    </w:p>
    <w:p w14:paraId="3EE0D9ED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D160B1" w14:textId="77777777" w:rsidR="00A44B86" w:rsidRDefault="00A44B86" w:rsidP="009139A6">
      <w:r>
        <w:separator/>
      </w:r>
    </w:p>
  </w:endnote>
  <w:endnote w:type="continuationSeparator" w:id="0">
    <w:p w14:paraId="65B11019" w14:textId="77777777" w:rsidR="00A44B86" w:rsidRDefault="00A44B8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83278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F7E2F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2AFE9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153A0E" w14:textId="77777777" w:rsidR="00A44B86" w:rsidRDefault="00A44B86" w:rsidP="009139A6">
      <w:r>
        <w:separator/>
      </w:r>
    </w:p>
  </w:footnote>
  <w:footnote w:type="continuationSeparator" w:id="0">
    <w:p w14:paraId="554606EC" w14:textId="77777777" w:rsidR="00A44B86" w:rsidRDefault="00A44B8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DC348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098CA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7D19B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4B86"/>
    <w:rsid w:val="000666E0"/>
    <w:rsid w:val="002510B7"/>
    <w:rsid w:val="005C130B"/>
    <w:rsid w:val="00826F5C"/>
    <w:rsid w:val="009139A6"/>
    <w:rsid w:val="009448BB"/>
    <w:rsid w:val="00A3176C"/>
    <w:rsid w:val="00A44B86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D78C78"/>
  <w15:chartTrackingRefBased/>
  <w15:docId w15:val="{2B46059F-65DE-465A-8F3C-74EE86AE7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60</Words>
  <Characters>348</Characters>
  <Application>Microsoft Office Word</Application>
  <DocSecurity>0</DocSecurity>
  <Lines>2</Lines>
  <Paragraphs>1</Paragraphs>
  <ScaleCrop>false</ScaleCrop>
  <Company/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2022-01-12T20:49:00Z</dcterms:created>
  <dcterms:modified xsi:type="dcterms:W3CDTF">2022-01-12T20:50:00Z</dcterms:modified>
</cp:coreProperties>
</file>