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44" w:rsidRDefault="00E07844" w:rsidP="00E07844">
      <w:pPr>
        <w:pStyle w:val="NoSpacing"/>
      </w:pPr>
      <w:r>
        <w:rPr>
          <w:u w:val="single"/>
        </w:rPr>
        <w:t>Thomas GRAY</w:t>
      </w:r>
      <w:r>
        <w:t xml:space="preserve">     (fl.1502-3)</w:t>
      </w:r>
    </w:p>
    <w:p w:rsidR="00E07844" w:rsidRDefault="00E07844" w:rsidP="00E07844">
      <w:pPr>
        <w:pStyle w:val="NoSpacing"/>
      </w:pPr>
      <w:proofErr w:type="gramStart"/>
      <w:r>
        <w:t>of</w:t>
      </w:r>
      <w:proofErr w:type="gramEnd"/>
      <w:r>
        <w:t xml:space="preserve"> Dover.</w:t>
      </w:r>
    </w:p>
    <w:p w:rsidR="00E07844" w:rsidRDefault="00E07844" w:rsidP="00E07844">
      <w:pPr>
        <w:pStyle w:val="NoSpacing"/>
      </w:pPr>
    </w:p>
    <w:p w:rsidR="00E07844" w:rsidRDefault="00E07844" w:rsidP="00E07844">
      <w:pPr>
        <w:pStyle w:val="NoSpacing"/>
      </w:pPr>
    </w:p>
    <w:p w:rsidR="00E07844" w:rsidRDefault="00E07844" w:rsidP="00E07844">
      <w:pPr>
        <w:pStyle w:val="NoSpacing"/>
      </w:pPr>
      <w:r>
        <w:t xml:space="preserve">         1502-3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E07844" w:rsidRDefault="00E07844" w:rsidP="00E07844">
      <w:pPr>
        <w:pStyle w:val="NoSpacing"/>
      </w:pPr>
    </w:p>
    <w:p w:rsidR="00E07844" w:rsidRDefault="00E07844" w:rsidP="00E07844">
      <w:pPr>
        <w:pStyle w:val="NoSpacing"/>
      </w:pPr>
    </w:p>
    <w:p w:rsidR="00E07844" w:rsidRDefault="00E07844" w:rsidP="00E07844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844" w:rsidRDefault="00E07844" w:rsidP="00920DE3">
      <w:pPr>
        <w:spacing w:after="0" w:line="240" w:lineRule="auto"/>
      </w:pPr>
      <w:r>
        <w:separator/>
      </w:r>
    </w:p>
  </w:endnote>
  <w:endnote w:type="continuationSeparator" w:id="0">
    <w:p w:rsidR="00E07844" w:rsidRDefault="00E078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844" w:rsidRDefault="00E07844" w:rsidP="00920DE3">
      <w:pPr>
        <w:spacing w:after="0" w:line="240" w:lineRule="auto"/>
      </w:pPr>
      <w:r>
        <w:separator/>
      </w:r>
    </w:p>
  </w:footnote>
  <w:footnote w:type="continuationSeparator" w:id="0">
    <w:p w:rsidR="00E07844" w:rsidRDefault="00E078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844"/>
    <w:rsid w:val="00120749"/>
    <w:rsid w:val="00624CAE"/>
    <w:rsid w:val="00920DE3"/>
    <w:rsid w:val="00C009D8"/>
    <w:rsid w:val="00CF53C8"/>
    <w:rsid w:val="00E0784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2014-07-12T19:56:00Z</dcterms:created>
  <dcterms:modified xsi:type="dcterms:W3CDTF">2014-07-12T19:56:00Z</dcterms:modified>
</cp:coreProperties>
</file>