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E6F1E" w14:textId="77777777" w:rsidR="00BE3D6F" w:rsidRDefault="00BE3D6F" w:rsidP="00BE3D6F">
      <w:pPr>
        <w:pStyle w:val="NoSpacing"/>
      </w:pPr>
      <w:r>
        <w:rPr>
          <w:u w:val="single"/>
        </w:rPr>
        <w:t>Thomas GRAY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1C99A37F" w14:textId="77777777" w:rsidR="00BE3D6F" w:rsidRDefault="00BE3D6F" w:rsidP="00BE3D6F">
      <w:pPr>
        <w:pStyle w:val="NoSpacing"/>
      </w:pPr>
      <w:r>
        <w:t>of Barton in Ryedale, Yorkshire. Gentleman.</w:t>
      </w:r>
    </w:p>
    <w:p w14:paraId="4D22118F" w14:textId="77777777" w:rsidR="00BE3D6F" w:rsidRDefault="00BE3D6F" w:rsidP="00BE3D6F">
      <w:pPr>
        <w:pStyle w:val="NoSpacing"/>
      </w:pPr>
    </w:p>
    <w:p w14:paraId="2F086D4C" w14:textId="77777777" w:rsidR="00BE3D6F" w:rsidRDefault="00BE3D6F" w:rsidP="00BE3D6F">
      <w:pPr>
        <w:pStyle w:val="NoSpacing"/>
      </w:pPr>
    </w:p>
    <w:p w14:paraId="7155C7FC" w14:textId="77777777" w:rsidR="00BE3D6F" w:rsidRDefault="00BE3D6F" w:rsidP="00BE3D6F">
      <w:pPr>
        <w:pStyle w:val="NoSpacing"/>
      </w:pPr>
      <w:r>
        <w:tab/>
        <w:t>1434</w:t>
      </w:r>
      <w:r>
        <w:tab/>
        <w:t>William Cleveland of York, draper(q.v.), brought a plaint of debt against</w:t>
      </w:r>
    </w:p>
    <w:p w14:paraId="02E6046A" w14:textId="77777777" w:rsidR="00BE3D6F" w:rsidRDefault="00BE3D6F" w:rsidP="00BE3D6F">
      <w:pPr>
        <w:pStyle w:val="NoSpacing"/>
      </w:pPr>
      <w:r>
        <w:tab/>
      </w:r>
      <w:r>
        <w:tab/>
        <w:t>him and three others.</w:t>
      </w:r>
    </w:p>
    <w:p w14:paraId="4D43FF58" w14:textId="77777777" w:rsidR="00BE3D6F" w:rsidRDefault="00BE3D6F" w:rsidP="00BE3D6F">
      <w:pPr>
        <w:pStyle w:val="NoSpacing"/>
      </w:pPr>
      <w:r>
        <w:tab/>
      </w:r>
      <w:r>
        <w:tab/>
        <w:t xml:space="preserve">( </w:t>
      </w:r>
      <w:hyperlink r:id="rId6" w:history="1">
        <w:r w:rsidRPr="005666EE">
          <w:rPr>
            <w:rStyle w:val="Hyperlink"/>
          </w:rPr>
          <w:t>https://waalt.uh.edu/index.php/CP40/692</w:t>
        </w:r>
      </w:hyperlink>
      <w:r>
        <w:t xml:space="preserve"> )</w:t>
      </w:r>
    </w:p>
    <w:p w14:paraId="44A7AC96" w14:textId="77777777" w:rsidR="00BE3D6F" w:rsidRDefault="00BE3D6F" w:rsidP="00BE3D6F">
      <w:pPr>
        <w:pStyle w:val="NoSpacing"/>
      </w:pPr>
    </w:p>
    <w:p w14:paraId="6F94CA42" w14:textId="77777777" w:rsidR="00BE3D6F" w:rsidRDefault="00BE3D6F" w:rsidP="00BE3D6F">
      <w:pPr>
        <w:pStyle w:val="NoSpacing"/>
      </w:pPr>
    </w:p>
    <w:p w14:paraId="3A204907" w14:textId="77777777" w:rsidR="00BE3D6F" w:rsidRDefault="00BE3D6F" w:rsidP="00BE3D6F">
      <w:pPr>
        <w:pStyle w:val="NoSpacing"/>
      </w:pPr>
      <w:r>
        <w:t>23 September 2024</w:t>
      </w:r>
    </w:p>
    <w:p w14:paraId="460789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03E84" w14:textId="77777777" w:rsidR="00BE3D6F" w:rsidRDefault="00BE3D6F" w:rsidP="009139A6">
      <w:r>
        <w:separator/>
      </w:r>
    </w:p>
  </w:endnote>
  <w:endnote w:type="continuationSeparator" w:id="0">
    <w:p w14:paraId="5CB63264" w14:textId="77777777" w:rsidR="00BE3D6F" w:rsidRDefault="00BE3D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BB6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D6A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D5F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90622" w14:textId="77777777" w:rsidR="00BE3D6F" w:rsidRDefault="00BE3D6F" w:rsidP="009139A6">
      <w:r>
        <w:separator/>
      </w:r>
    </w:p>
  </w:footnote>
  <w:footnote w:type="continuationSeparator" w:id="0">
    <w:p w14:paraId="6428B8EB" w14:textId="77777777" w:rsidR="00BE3D6F" w:rsidRDefault="00BE3D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966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561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443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6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3D6F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0BDF"/>
  <w15:chartTrackingRefBased/>
  <w15:docId w15:val="{A93A6705-44EE-4D75-8C7B-B1859BC9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3D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2024-09-24T18:39:00Z</dcterms:created>
  <dcterms:modified xsi:type="dcterms:W3CDTF">2024-09-24T18:39:00Z</dcterms:modified>
</cp:coreProperties>
</file>