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DC4104" w14:textId="77777777" w:rsidR="00E3689B" w:rsidRDefault="00E3689B" w:rsidP="00E36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Sir Thomas GRAY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30B6FFE2" w14:textId="77777777" w:rsidR="00E3689B" w:rsidRDefault="00E3689B" w:rsidP="00E36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835B3D" w14:textId="77777777" w:rsidR="00E3689B" w:rsidRDefault="00E3689B" w:rsidP="00E36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5020B6" w14:textId="77777777" w:rsidR="00E3689B" w:rsidRDefault="00E3689B" w:rsidP="00E36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Dec.1484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 a commission of array for Cambridgeshire.  </w:t>
      </w:r>
    </w:p>
    <w:p w14:paraId="6E0388CE" w14:textId="071EAA29" w:rsidR="00E3689B" w:rsidRDefault="00E3689B" w:rsidP="00E3689B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(C.P.R. 1476-85 p.488)</w:t>
      </w:r>
    </w:p>
    <w:p w14:paraId="4EB87340" w14:textId="77777777" w:rsidR="00791916" w:rsidRDefault="00791916" w:rsidP="007919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Dec.1484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 a commission of array for Essex.  </w:t>
      </w:r>
    </w:p>
    <w:p w14:paraId="152A4188" w14:textId="77777777" w:rsidR="00791916" w:rsidRDefault="00791916" w:rsidP="00791916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(C.P.R. 1476-85 p.489)</w:t>
      </w:r>
    </w:p>
    <w:p w14:paraId="3E72A1DD" w14:textId="77777777" w:rsidR="00791916" w:rsidRDefault="00791916" w:rsidP="007919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A44ADD" w14:textId="77777777" w:rsidR="00E3689B" w:rsidRDefault="00E3689B" w:rsidP="00E36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D8B5DB" w14:textId="77777777" w:rsidR="00E3689B" w:rsidRDefault="00E3689B" w:rsidP="00E36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C58DE5" w14:textId="2A56C599" w:rsidR="00E3689B" w:rsidRDefault="00E3689B" w:rsidP="00E36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April 2018</w:t>
      </w:r>
    </w:p>
    <w:p w14:paraId="5DE75AF8" w14:textId="281FF00C" w:rsidR="00791916" w:rsidRDefault="00791916" w:rsidP="00E36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February 2019</w:t>
      </w:r>
      <w:bookmarkStart w:id="0" w:name="_GoBack"/>
      <w:bookmarkEnd w:id="0"/>
    </w:p>
    <w:p w14:paraId="32E13D12" w14:textId="77777777" w:rsidR="006B2F86" w:rsidRPr="00E71FC3" w:rsidRDefault="00791916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33890F" w14:textId="77777777" w:rsidR="00E3689B" w:rsidRDefault="00E3689B" w:rsidP="00E71FC3">
      <w:pPr>
        <w:spacing w:after="0" w:line="240" w:lineRule="auto"/>
      </w:pPr>
      <w:r>
        <w:separator/>
      </w:r>
    </w:p>
  </w:endnote>
  <w:endnote w:type="continuationSeparator" w:id="0">
    <w:p w14:paraId="68749A1F" w14:textId="77777777" w:rsidR="00E3689B" w:rsidRDefault="00E3689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B7FF4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F09BD5" w14:textId="77777777" w:rsidR="00E3689B" w:rsidRDefault="00E3689B" w:rsidP="00E71FC3">
      <w:pPr>
        <w:spacing w:after="0" w:line="240" w:lineRule="auto"/>
      </w:pPr>
      <w:r>
        <w:separator/>
      </w:r>
    </w:p>
  </w:footnote>
  <w:footnote w:type="continuationSeparator" w:id="0">
    <w:p w14:paraId="0A4F8652" w14:textId="77777777" w:rsidR="00E3689B" w:rsidRDefault="00E3689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89B"/>
    <w:rsid w:val="001A7C09"/>
    <w:rsid w:val="00577BD5"/>
    <w:rsid w:val="00656CBA"/>
    <w:rsid w:val="006A1F77"/>
    <w:rsid w:val="00733BE7"/>
    <w:rsid w:val="00791916"/>
    <w:rsid w:val="00AB52E8"/>
    <w:rsid w:val="00B16D3F"/>
    <w:rsid w:val="00BB41AC"/>
    <w:rsid w:val="00E3689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ED3E69"/>
  <w15:chartTrackingRefBased/>
  <w15:docId w15:val="{18882A49-6877-43A6-BD5E-CAE103967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3689B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2018-04-12T21:47:00Z</dcterms:created>
  <dcterms:modified xsi:type="dcterms:W3CDTF">2019-02-01T15:47:00Z</dcterms:modified>
</cp:coreProperties>
</file>