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F8FA3" w14:textId="77777777" w:rsidR="00196BD8" w:rsidRDefault="00196BD8" w:rsidP="00196B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Thomas GRAY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1E264392" w14:textId="77777777" w:rsidR="00196BD8" w:rsidRDefault="00196BD8" w:rsidP="00196BD8">
      <w:pPr>
        <w:rPr>
          <w:rFonts w:ascii="Times New Roman" w:hAnsi="Times New Roman" w:cs="Times New Roman"/>
          <w:sz w:val="24"/>
          <w:szCs w:val="24"/>
        </w:rPr>
      </w:pPr>
    </w:p>
    <w:p w14:paraId="3CFB0C55" w14:textId="77777777" w:rsidR="00196BD8" w:rsidRDefault="00196BD8" w:rsidP="00196BD8">
      <w:pPr>
        <w:rPr>
          <w:rFonts w:ascii="Times New Roman" w:hAnsi="Times New Roman" w:cs="Times New Roman"/>
          <w:sz w:val="24"/>
          <w:szCs w:val="24"/>
        </w:rPr>
      </w:pPr>
    </w:p>
    <w:p w14:paraId="0614FFFC" w14:textId="77777777" w:rsidR="00196BD8" w:rsidRDefault="00196BD8" w:rsidP="00196B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Nov.1408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Northumberland.</w:t>
      </w:r>
    </w:p>
    <w:p w14:paraId="6EAD179F" w14:textId="77777777" w:rsidR="00196BD8" w:rsidRDefault="00196BD8" w:rsidP="00196B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p.130)</w:t>
      </w:r>
    </w:p>
    <w:p w14:paraId="01702DFE" w14:textId="77777777" w:rsidR="00196BD8" w:rsidRDefault="00196BD8" w:rsidP="00196BD8">
      <w:pPr>
        <w:rPr>
          <w:rFonts w:ascii="Times New Roman" w:hAnsi="Times New Roman" w:cs="Times New Roman"/>
          <w:sz w:val="24"/>
          <w:szCs w:val="24"/>
        </w:rPr>
      </w:pPr>
    </w:p>
    <w:p w14:paraId="47A12D3C" w14:textId="77777777" w:rsidR="00196BD8" w:rsidRDefault="00196BD8" w:rsidP="00196BD8">
      <w:pPr>
        <w:rPr>
          <w:rFonts w:ascii="Times New Roman" w:hAnsi="Times New Roman" w:cs="Times New Roman"/>
          <w:sz w:val="24"/>
          <w:szCs w:val="24"/>
        </w:rPr>
      </w:pPr>
    </w:p>
    <w:p w14:paraId="0D5126FA" w14:textId="77777777" w:rsidR="00196BD8" w:rsidRDefault="00196BD8" w:rsidP="00196B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July 2021</w:t>
      </w:r>
    </w:p>
    <w:p w14:paraId="36C5806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F505C4" w14:textId="77777777" w:rsidR="00196BD8" w:rsidRDefault="00196BD8" w:rsidP="009139A6">
      <w:r>
        <w:separator/>
      </w:r>
    </w:p>
  </w:endnote>
  <w:endnote w:type="continuationSeparator" w:id="0">
    <w:p w14:paraId="3D46612B" w14:textId="77777777" w:rsidR="00196BD8" w:rsidRDefault="00196BD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437C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B303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207C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BA2F8" w14:textId="77777777" w:rsidR="00196BD8" w:rsidRDefault="00196BD8" w:rsidP="009139A6">
      <w:r>
        <w:separator/>
      </w:r>
    </w:p>
  </w:footnote>
  <w:footnote w:type="continuationSeparator" w:id="0">
    <w:p w14:paraId="32ABED91" w14:textId="77777777" w:rsidR="00196BD8" w:rsidRDefault="00196BD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3DA0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32C9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D1BF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BD8"/>
    <w:rsid w:val="000666E0"/>
    <w:rsid w:val="00196BD8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FA5C9"/>
  <w15:chartTrackingRefBased/>
  <w15:docId w15:val="{C47ACC6D-661A-410D-81E5-B91CF9625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6BD8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2021-07-18T15:14:00Z</dcterms:created>
  <dcterms:modified xsi:type="dcterms:W3CDTF">2021-07-18T15:16:00Z</dcterms:modified>
</cp:coreProperties>
</file>