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EA1705" w14:textId="77777777" w:rsidR="00ED4403" w:rsidRDefault="00ED4403" w:rsidP="00ED4403">
      <w:pPr>
        <w:pStyle w:val="NoSpacing"/>
        <w:tabs>
          <w:tab w:val="left" w:pos="1440"/>
        </w:tabs>
        <w:jc w:val="both"/>
      </w:pPr>
      <w:r>
        <w:rPr>
          <w:u w:val="single"/>
        </w:rPr>
        <w:t>Richard GRAY</w:t>
      </w:r>
      <w:r>
        <w:t xml:space="preserve">      (fl.1484)</w:t>
      </w:r>
    </w:p>
    <w:p w14:paraId="3681E213" w14:textId="77777777" w:rsidR="00ED4403" w:rsidRDefault="00ED4403" w:rsidP="00ED4403">
      <w:pPr>
        <w:pStyle w:val="NoSpacing"/>
        <w:tabs>
          <w:tab w:val="left" w:pos="1440"/>
        </w:tabs>
        <w:jc w:val="both"/>
      </w:pPr>
      <w:r>
        <w:t>Vicar of Helmesley.</w:t>
      </w:r>
    </w:p>
    <w:p w14:paraId="2FCAC2C7" w14:textId="77777777" w:rsidR="00ED4403" w:rsidRDefault="00ED4403" w:rsidP="00ED4403">
      <w:pPr>
        <w:pStyle w:val="NoSpacing"/>
        <w:tabs>
          <w:tab w:val="left" w:pos="1440"/>
        </w:tabs>
        <w:jc w:val="both"/>
      </w:pPr>
    </w:p>
    <w:p w14:paraId="109F17E6" w14:textId="28B9C76C" w:rsidR="00ED4403" w:rsidRDefault="00ED4403" w:rsidP="00ED4403">
      <w:pPr>
        <w:pStyle w:val="NoSpacing"/>
        <w:tabs>
          <w:tab w:val="left" w:pos="1440"/>
        </w:tabs>
        <w:jc w:val="both"/>
      </w:pPr>
    </w:p>
    <w:p w14:paraId="5AAF5D21" w14:textId="77777777" w:rsidR="00677E7F" w:rsidRDefault="00677E7F" w:rsidP="00677E7F">
      <w:pPr>
        <w:pStyle w:val="NoSpacing"/>
      </w:pPr>
      <w:r>
        <w:tab/>
        <w:t>1469</w:t>
      </w:r>
      <w:r>
        <w:tab/>
        <w:t>He became Vicar.</w:t>
      </w:r>
    </w:p>
    <w:p w14:paraId="7A243919" w14:textId="4D7048AE" w:rsidR="00677E7F" w:rsidRDefault="00677E7F" w:rsidP="00677E7F">
      <w:pPr>
        <w:pStyle w:val="NoSpacing"/>
      </w:pPr>
      <w:r>
        <w:tab/>
      </w:r>
      <w:r>
        <w:tab/>
        <w:t>(from information in the church)</w:t>
      </w:r>
    </w:p>
    <w:p w14:paraId="42649098" w14:textId="77777777" w:rsidR="00ED4403" w:rsidRDefault="00ED4403" w:rsidP="00ED4403">
      <w:pPr>
        <w:pStyle w:val="NoSpacing"/>
        <w:tabs>
          <w:tab w:val="left" w:pos="1440"/>
        </w:tabs>
        <w:jc w:val="both"/>
      </w:pPr>
      <w:r>
        <w:t xml:space="preserve">  4 Apr.1484</w:t>
      </w:r>
      <w:r>
        <w:tab/>
        <w:t>He had resigned by this time.</w:t>
      </w:r>
    </w:p>
    <w:p w14:paraId="270C0058" w14:textId="77777777" w:rsidR="00ED4403" w:rsidRDefault="00ED4403" w:rsidP="00ED4403">
      <w:pPr>
        <w:pStyle w:val="NoSpacing"/>
      </w:pPr>
      <w:r>
        <w:tab/>
      </w:r>
      <w:r>
        <w:tab/>
        <w:t>(“The Register of Thomas Rotherham, Archbishop of York 1480-1500</w:t>
      </w:r>
    </w:p>
    <w:p w14:paraId="127603BE" w14:textId="77777777" w:rsidR="00ED4403" w:rsidRDefault="00ED4403" w:rsidP="00ED4403">
      <w:pPr>
        <w:pStyle w:val="NoSpacing"/>
        <w:tabs>
          <w:tab w:val="left" w:pos="1440"/>
        </w:tabs>
        <w:jc w:val="both"/>
      </w:pPr>
      <w:r>
        <w:tab/>
        <w:t>vol.1” ed. Eric E.Barker, pub. The Canterbury and York Society, 1974, p.44)</w:t>
      </w:r>
    </w:p>
    <w:p w14:paraId="547A4658" w14:textId="77777777" w:rsidR="00ED4403" w:rsidRDefault="00ED4403" w:rsidP="00ED4403">
      <w:pPr>
        <w:pStyle w:val="NoSpacing"/>
        <w:tabs>
          <w:tab w:val="left" w:pos="1440"/>
        </w:tabs>
        <w:jc w:val="both"/>
      </w:pPr>
    </w:p>
    <w:p w14:paraId="71E99241" w14:textId="77777777" w:rsidR="00ED4403" w:rsidRDefault="00ED4403" w:rsidP="00ED4403">
      <w:pPr>
        <w:pStyle w:val="NoSpacing"/>
        <w:tabs>
          <w:tab w:val="left" w:pos="1440"/>
        </w:tabs>
        <w:jc w:val="both"/>
      </w:pPr>
    </w:p>
    <w:p w14:paraId="289CC439" w14:textId="67A1253B" w:rsidR="00ED4403" w:rsidRDefault="00ED4403" w:rsidP="00ED4403">
      <w:pPr>
        <w:pStyle w:val="NoSpacing"/>
        <w:tabs>
          <w:tab w:val="left" w:pos="1440"/>
        </w:tabs>
        <w:jc w:val="both"/>
      </w:pPr>
      <w:r>
        <w:t>25 September 2019</w:t>
      </w:r>
    </w:p>
    <w:p w14:paraId="2C1E4976" w14:textId="5F0F8249" w:rsidR="00677E7F" w:rsidRDefault="00677E7F" w:rsidP="00ED4403">
      <w:pPr>
        <w:pStyle w:val="NoSpacing"/>
        <w:tabs>
          <w:tab w:val="left" w:pos="1440"/>
        </w:tabs>
        <w:jc w:val="both"/>
      </w:pPr>
      <w:r>
        <w:t>19 July 2020</w:t>
      </w:r>
    </w:p>
    <w:p w14:paraId="5FCA4563" w14:textId="77777777" w:rsidR="006B2F86" w:rsidRPr="00E71FC3" w:rsidRDefault="00677E7F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A8E19" w14:textId="77777777" w:rsidR="00ED4403" w:rsidRDefault="00ED4403" w:rsidP="00E71FC3">
      <w:pPr>
        <w:spacing w:after="0" w:line="240" w:lineRule="auto"/>
      </w:pPr>
      <w:r>
        <w:separator/>
      </w:r>
    </w:p>
  </w:endnote>
  <w:endnote w:type="continuationSeparator" w:id="0">
    <w:p w14:paraId="5D2481EA" w14:textId="77777777" w:rsidR="00ED4403" w:rsidRDefault="00ED44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8FBA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4D734" w14:textId="77777777" w:rsidR="00ED4403" w:rsidRDefault="00ED4403" w:rsidP="00E71FC3">
      <w:pPr>
        <w:spacing w:after="0" w:line="240" w:lineRule="auto"/>
      </w:pPr>
      <w:r>
        <w:separator/>
      </w:r>
    </w:p>
  </w:footnote>
  <w:footnote w:type="continuationSeparator" w:id="0">
    <w:p w14:paraId="5027B200" w14:textId="77777777" w:rsidR="00ED4403" w:rsidRDefault="00ED44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403"/>
    <w:rsid w:val="001A7C09"/>
    <w:rsid w:val="00577BD5"/>
    <w:rsid w:val="00656CBA"/>
    <w:rsid w:val="00677E7F"/>
    <w:rsid w:val="006A1F77"/>
    <w:rsid w:val="00733BE7"/>
    <w:rsid w:val="00AB52E8"/>
    <w:rsid w:val="00B16D3F"/>
    <w:rsid w:val="00BB41AC"/>
    <w:rsid w:val="00E71FC3"/>
    <w:rsid w:val="00ED440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4EB9F"/>
  <w15:chartTrackingRefBased/>
  <w15:docId w15:val="{8498E60E-5AB2-4862-B78B-A9D7F5AA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2019-10-09T19:32:00Z</dcterms:created>
  <dcterms:modified xsi:type="dcterms:W3CDTF">2020-07-19T11:41:00Z</dcterms:modified>
</cp:coreProperties>
</file>