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F4A" w:rsidRDefault="00FA3F4A" w:rsidP="00FA3F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GRAY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FA3F4A" w:rsidRDefault="00FA3F4A" w:rsidP="00FA3F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3F4A" w:rsidRDefault="00FA3F4A" w:rsidP="00FA3F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3F4A" w:rsidRDefault="00FA3F4A" w:rsidP="00FA3F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Stafford into lands</w:t>
      </w:r>
    </w:p>
    <w:p w:rsidR="00FA3F4A" w:rsidRDefault="00FA3F4A" w:rsidP="00FA3F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Thomas de Crewe(q.v.).</w:t>
      </w:r>
    </w:p>
    <w:p w:rsidR="00FA3F4A" w:rsidRDefault="00FA3F4A" w:rsidP="00FA3F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6388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21-85)</w:t>
      </w:r>
    </w:p>
    <w:p w:rsidR="00FA3F4A" w:rsidRDefault="00FA3F4A" w:rsidP="00FA3F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3F4A" w:rsidRDefault="00FA3F4A" w:rsidP="00FA3F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A3F4A" w:rsidRDefault="00FA3F4A" w:rsidP="00FA3F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November 2015</w:t>
      </w:r>
      <w:bookmarkStart w:id="0" w:name="_GoBack"/>
      <w:bookmarkEnd w:id="0"/>
    </w:p>
    <w:sectPr w:rsidR="00DD5B8A" w:rsidRPr="00FA3F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F4A" w:rsidRDefault="00FA3F4A" w:rsidP="00564E3C">
      <w:pPr>
        <w:spacing w:after="0" w:line="240" w:lineRule="auto"/>
      </w:pPr>
      <w:r>
        <w:separator/>
      </w:r>
    </w:p>
  </w:endnote>
  <w:endnote w:type="continuationSeparator" w:id="0">
    <w:p w:rsidR="00FA3F4A" w:rsidRDefault="00FA3F4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A3F4A">
      <w:rPr>
        <w:rFonts w:ascii="Times New Roman" w:hAnsi="Times New Roman" w:cs="Times New Roman"/>
        <w:noProof/>
        <w:sz w:val="24"/>
        <w:szCs w:val="24"/>
      </w:rPr>
      <w:t>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F4A" w:rsidRDefault="00FA3F4A" w:rsidP="00564E3C">
      <w:pPr>
        <w:spacing w:after="0" w:line="240" w:lineRule="auto"/>
      </w:pPr>
      <w:r>
        <w:separator/>
      </w:r>
    </w:p>
  </w:footnote>
  <w:footnote w:type="continuationSeparator" w:id="0">
    <w:p w:rsidR="00FA3F4A" w:rsidRDefault="00FA3F4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F4A"/>
    <w:rsid w:val="00372DC6"/>
    <w:rsid w:val="00564E3C"/>
    <w:rsid w:val="0064591D"/>
    <w:rsid w:val="00DD5B8A"/>
    <w:rsid w:val="00EB41B8"/>
    <w:rsid w:val="00F14DE1"/>
    <w:rsid w:val="00FA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56C6A"/>
  <w15:chartTrackingRefBased/>
  <w15:docId w15:val="{334F861C-9270-4B51-8575-9443ACA27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A3F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2015-11-03T21:55:00Z</dcterms:created>
  <dcterms:modified xsi:type="dcterms:W3CDTF">2015-11-03T21:55:00Z</dcterms:modified>
</cp:coreProperties>
</file>