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91F47" w14:textId="77777777" w:rsidR="00B0046B" w:rsidRDefault="00B0046B" w:rsidP="00B004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GRAY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d.ca.1431)</w:t>
      </w:r>
    </w:p>
    <w:p w14:paraId="3BC19E3E" w14:textId="77777777" w:rsidR="00B0046B" w:rsidRDefault="00B0046B" w:rsidP="00B004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0DE073E3" w14:textId="77777777" w:rsidR="00B0046B" w:rsidRDefault="00B0046B" w:rsidP="00B0046B">
      <w:pPr>
        <w:pStyle w:val="NoSpacing"/>
        <w:rPr>
          <w:rFonts w:cs="Times New Roman"/>
          <w:szCs w:val="24"/>
        </w:rPr>
      </w:pPr>
    </w:p>
    <w:p w14:paraId="76CA8A40" w14:textId="77777777" w:rsidR="00B0046B" w:rsidRDefault="00B0046B" w:rsidP="00B0046B">
      <w:pPr>
        <w:pStyle w:val="NoSpacing"/>
        <w:rPr>
          <w:rFonts w:cs="Times New Roman"/>
          <w:szCs w:val="24"/>
        </w:rPr>
      </w:pPr>
    </w:p>
    <w:p w14:paraId="5326C1B2" w14:textId="77777777" w:rsidR="00B0046B" w:rsidRDefault="00B0046B" w:rsidP="00B004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Edmund.     (C.F.R.1430-37 p.51)</w:t>
      </w:r>
    </w:p>
    <w:p w14:paraId="10E19AAA" w14:textId="77777777" w:rsidR="00B0046B" w:rsidRDefault="00B0046B" w:rsidP="00B0046B">
      <w:pPr>
        <w:pStyle w:val="NoSpacing"/>
        <w:rPr>
          <w:rFonts w:cs="Times New Roman"/>
          <w:szCs w:val="24"/>
        </w:rPr>
      </w:pPr>
    </w:p>
    <w:p w14:paraId="39F72CCC" w14:textId="77777777" w:rsidR="00B0046B" w:rsidRDefault="00B0046B" w:rsidP="00B0046B">
      <w:pPr>
        <w:pStyle w:val="NoSpacing"/>
        <w:rPr>
          <w:rFonts w:cs="Times New Roman"/>
          <w:szCs w:val="24"/>
        </w:rPr>
      </w:pPr>
    </w:p>
    <w:p w14:paraId="5A7E5B0F" w14:textId="77777777" w:rsidR="00B0046B" w:rsidRDefault="00B0046B" w:rsidP="00B004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Oct.1431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Yorkshire.  (ibid.)</w:t>
      </w:r>
    </w:p>
    <w:p w14:paraId="3C783D32" w14:textId="77777777" w:rsidR="00B0046B" w:rsidRDefault="00B0046B" w:rsidP="00B0046B">
      <w:pPr>
        <w:pStyle w:val="NoSpacing"/>
        <w:rPr>
          <w:rFonts w:cs="Times New Roman"/>
          <w:szCs w:val="24"/>
        </w:rPr>
      </w:pPr>
    </w:p>
    <w:p w14:paraId="6BD06C78" w14:textId="77777777" w:rsidR="00B0046B" w:rsidRDefault="00B0046B" w:rsidP="00B0046B">
      <w:pPr>
        <w:pStyle w:val="NoSpacing"/>
        <w:rPr>
          <w:rFonts w:cs="Times New Roman"/>
          <w:szCs w:val="24"/>
        </w:rPr>
      </w:pPr>
    </w:p>
    <w:p w14:paraId="35DE3879" w14:textId="77777777" w:rsidR="00B0046B" w:rsidRDefault="00B0046B" w:rsidP="00B004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41BDCC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24E9CE" w14:textId="77777777" w:rsidR="00B0046B" w:rsidRDefault="00B0046B" w:rsidP="009139A6">
      <w:r>
        <w:separator/>
      </w:r>
    </w:p>
  </w:endnote>
  <w:endnote w:type="continuationSeparator" w:id="0">
    <w:p w14:paraId="0E2472D5" w14:textId="77777777" w:rsidR="00B0046B" w:rsidRDefault="00B004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AD9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AF0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DE8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FF40F" w14:textId="77777777" w:rsidR="00B0046B" w:rsidRDefault="00B0046B" w:rsidP="009139A6">
      <w:r>
        <w:separator/>
      </w:r>
    </w:p>
  </w:footnote>
  <w:footnote w:type="continuationSeparator" w:id="0">
    <w:p w14:paraId="6A8B4A0D" w14:textId="77777777" w:rsidR="00B0046B" w:rsidRDefault="00B004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F18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82B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FD0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6B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0046B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208F1"/>
  <w15:chartTrackingRefBased/>
  <w15:docId w15:val="{898BDD49-2D10-4F61-85DB-A9970A6C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2024-06-06T18:43:00Z</dcterms:created>
  <dcterms:modified xsi:type="dcterms:W3CDTF">2024-06-06T18:43:00Z</dcterms:modified>
</cp:coreProperties>
</file>