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F0C" w:rsidRPr="00DB2A86" w:rsidRDefault="00747F0C" w:rsidP="00747F0C">
      <w:pPr>
        <w:pStyle w:val="NoSpacing"/>
      </w:pPr>
      <w:r w:rsidRPr="00DB2A86">
        <w:rPr>
          <w:u w:val="single"/>
        </w:rPr>
        <w:t>John GRAY</w:t>
      </w:r>
      <w:r w:rsidRPr="00DB2A86">
        <w:t xml:space="preserve"> </w:t>
      </w:r>
      <w:proofErr w:type="gramStart"/>
      <w:r w:rsidRPr="00DB2A86">
        <w:t xml:space="preserve">   (</w:t>
      </w:r>
      <w:proofErr w:type="gramEnd"/>
      <w:r w:rsidRPr="00DB2A86">
        <w:t>d.ca.1457)</w:t>
      </w:r>
    </w:p>
    <w:p w:rsidR="00747F0C" w:rsidRPr="00DB2A86" w:rsidRDefault="00747F0C" w:rsidP="00747F0C">
      <w:pPr>
        <w:pStyle w:val="NoSpacing"/>
      </w:pPr>
      <w:r w:rsidRPr="00DB2A86">
        <w:t>of York.</w:t>
      </w:r>
    </w:p>
    <w:p w:rsidR="00747F0C" w:rsidRPr="00DB2A86" w:rsidRDefault="00747F0C" w:rsidP="00747F0C">
      <w:pPr>
        <w:pStyle w:val="NoSpacing"/>
      </w:pPr>
    </w:p>
    <w:p w:rsidR="00747F0C" w:rsidRPr="00DB2A86" w:rsidRDefault="00747F0C" w:rsidP="00747F0C">
      <w:pPr>
        <w:pStyle w:val="NoSpacing"/>
      </w:pPr>
    </w:p>
    <w:p w:rsidR="00747F0C" w:rsidRPr="00DB2A86" w:rsidRDefault="00747F0C" w:rsidP="00747F0C">
      <w:pPr>
        <w:pStyle w:val="NoSpacing"/>
      </w:pPr>
      <w:r w:rsidRPr="00DB2A86">
        <w:t>14 Jul.1457</w:t>
      </w:r>
      <w:r w:rsidRPr="00DB2A86">
        <w:tab/>
        <w:t>Probate of his Will.  (W.Y.R. p.73)</w:t>
      </w:r>
    </w:p>
    <w:p w:rsidR="00747F0C" w:rsidRPr="00DB2A86" w:rsidRDefault="00747F0C" w:rsidP="00747F0C">
      <w:pPr>
        <w:pStyle w:val="NoSpacing"/>
      </w:pPr>
    </w:p>
    <w:p w:rsidR="00747F0C" w:rsidRPr="00DB2A86" w:rsidRDefault="00747F0C" w:rsidP="00747F0C">
      <w:pPr>
        <w:pStyle w:val="NoSpacing"/>
      </w:pPr>
    </w:p>
    <w:p w:rsidR="00747F0C" w:rsidRPr="00DB2A86" w:rsidRDefault="00747F0C" w:rsidP="00747F0C">
      <w:pPr>
        <w:pStyle w:val="NoSpacing"/>
      </w:pPr>
      <w:r w:rsidRPr="00DB2A86">
        <w:t>20 September 2017</w:t>
      </w:r>
    </w:p>
    <w:p w:rsidR="006B2F86" w:rsidRPr="00E71FC3" w:rsidRDefault="00747F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F0C" w:rsidRDefault="00747F0C" w:rsidP="00E71FC3">
      <w:pPr>
        <w:spacing w:after="0" w:line="240" w:lineRule="auto"/>
      </w:pPr>
      <w:r>
        <w:separator/>
      </w:r>
    </w:p>
  </w:endnote>
  <w:endnote w:type="continuationSeparator" w:id="0">
    <w:p w:rsidR="00747F0C" w:rsidRDefault="00747F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F0C" w:rsidRDefault="00747F0C" w:rsidP="00E71FC3">
      <w:pPr>
        <w:spacing w:after="0" w:line="240" w:lineRule="auto"/>
      </w:pPr>
      <w:r>
        <w:separator/>
      </w:r>
    </w:p>
  </w:footnote>
  <w:footnote w:type="continuationSeparator" w:id="0">
    <w:p w:rsidR="00747F0C" w:rsidRDefault="00747F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0C"/>
    <w:rsid w:val="001A7C09"/>
    <w:rsid w:val="00577BD5"/>
    <w:rsid w:val="00656CBA"/>
    <w:rsid w:val="006A1F77"/>
    <w:rsid w:val="00733BE7"/>
    <w:rsid w:val="00747F0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7B81BF-5BE4-40B1-B36E-8FF20A5E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2017-09-20T20:15:00Z</dcterms:created>
  <dcterms:modified xsi:type="dcterms:W3CDTF">2017-09-20T20:15:00Z</dcterms:modified>
</cp:coreProperties>
</file>