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9CD26" w14:textId="77777777" w:rsidR="007B4C2B" w:rsidRDefault="007B4C2B" w:rsidP="007B4C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GRAY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E000AC9" w14:textId="77777777" w:rsidR="007B4C2B" w:rsidRDefault="007B4C2B" w:rsidP="007B4C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North Cave, East Riding of Yorkshire. Husbandman.</w:t>
      </w:r>
    </w:p>
    <w:p w14:paraId="42AAB502" w14:textId="77777777" w:rsidR="007B4C2B" w:rsidRDefault="007B4C2B" w:rsidP="007B4C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EEEE76" w14:textId="77777777" w:rsidR="007B4C2B" w:rsidRDefault="007B4C2B" w:rsidP="007B4C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E3EEB73" w14:textId="77777777" w:rsidR="007B4C2B" w:rsidRDefault="007B4C2B" w:rsidP="007B4C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taking against him,</w:t>
      </w:r>
    </w:p>
    <w:p w14:paraId="5EDB78A9" w14:textId="77777777" w:rsidR="007B4C2B" w:rsidRDefault="007B4C2B" w:rsidP="007B4C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Roger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Weylffe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Richard Broun(q.v.),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Huchenson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John</w:t>
      </w:r>
    </w:p>
    <w:p w14:paraId="24B0DC17" w14:textId="77777777" w:rsidR="007B4C2B" w:rsidRDefault="007B4C2B" w:rsidP="007B4C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Welby(q.v.),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North Cave.</w:t>
      </w:r>
    </w:p>
    <w:p w14:paraId="2FF81907" w14:textId="77777777" w:rsidR="007B4C2B" w:rsidRDefault="007B4C2B" w:rsidP="007B4C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BE4DDA2" w14:textId="77777777" w:rsidR="007B4C2B" w:rsidRDefault="007B4C2B" w:rsidP="007B4C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17839D" w14:textId="77777777" w:rsidR="007B4C2B" w:rsidRDefault="007B4C2B" w:rsidP="007B4C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211039" w14:textId="77777777" w:rsidR="007B4C2B" w:rsidRDefault="007B4C2B" w:rsidP="007B4C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March 2021</w:t>
      </w:r>
    </w:p>
    <w:p w14:paraId="2986BA7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C9421D" w14:textId="77777777" w:rsidR="007B4C2B" w:rsidRDefault="007B4C2B" w:rsidP="009139A6">
      <w:r>
        <w:separator/>
      </w:r>
    </w:p>
  </w:endnote>
  <w:endnote w:type="continuationSeparator" w:id="0">
    <w:p w14:paraId="2AAA0C6A" w14:textId="77777777" w:rsidR="007B4C2B" w:rsidRDefault="007B4C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154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05E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14EE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AD1711" w14:textId="77777777" w:rsidR="007B4C2B" w:rsidRDefault="007B4C2B" w:rsidP="009139A6">
      <w:r>
        <w:separator/>
      </w:r>
    </w:p>
  </w:footnote>
  <w:footnote w:type="continuationSeparator" w:id="0">
    <w:p w14:paraId="611945BD" w14:textId="77777777" w:rsidR="007B4C2B" w:rsidRDefault="007B4C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93C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478F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B455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C2B"/>
    <w:rsid w:val="000666E0"/>
    <w:rsid w:val="002510B7"/>
    <w:rsid w:val="005C130B"/>
    <w:rsid w:val="007B4C2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26BE4"/>
  <w15:chartTrackingRefBased/>
  <w15:docId w15:val="{C5C6718C-F240-4AE3-8D7E-4B23162E6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B4C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2021-04-05T11:09:00Z</dcterms:created>
  <dcterms:modified xsi:type="dcterms:W3CDTF">2021-04-05T11:10:00Z</dcterms:modified>
</cp:coreProperties>
</file>